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71FF4" w14:textId="284FD35E" w:rsidR="007D3BDE" w:rsidRPr="00A918B1" w:rsidRDefault="00A918B1" w:rsidP="00D82650">
      <w:pPr>
        <w:autoSpaceDE w:val="0"/>
        <w:autoSpaceDN w:val="0"/>
        <w:adjustRightInd w:val="0"/>
        <w:ind w:left="4678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</w:t>
      </w:r>
      <w:r w:rsidR="007D3BDE" w:rsidRPr="00A918B1">
        <w:rPr>
          <w:rFonts w:eastAsia="Calibri"/>
          <w:sz w:val="20"/>
          <w:szCs w:val="20"/>
        </w:rPr>
        <w:t>___________________________________________</w:t>
      </w:r>
      <w:r>
        <w:rPr>
          <w:rFonts w:eastAsia="Calibri"/>
          <w:sz w:val="20"/>
          <w:szCs w:val="20"/>
        </w:rPr>
        <w:t>_____</w:t>
      </w:r>
      <w:r w:rsidR="00D82650">
        <w:rPr>
          <w:rFonts w:eastAsia="Calibri"/>
          <w:sz w:val="20"/>
          <w:szCs w:val="20"/>
        </w:rPr>
        <w:t>_</w:t>
      </w:r>
    </w:p>
    <w:p w14:paraId="1461871F" w14:textId="119B1C71" w:rsidR="007D3BDE" w:rsidRPr="00A918B1" w:rsidRDefault="007D3BDE" w:rsidP="00A918B1">
      <w:pPr>
        <w:autoSpaceDE w:val="0"/>
        <w:autoSpaceDN w:val="0"/>
        <w:adjustRightInd w:val="0"/>
        <w:ind w:left="3969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 xml:space="preserve">               </w:t>
      </w:r>
      <w:r w:rsidR="00D82650">
        <w:rPr>
          <w:rFonts w:eastAsia="Calibri"/>
          <w:sz w:val="20"/>
          <w:szCs w:val="20"/>
        </w:rPr>
        <w:t xml:space="preserve">                </w:t>
      </w:r>
      <w:r w:rsidRPr="00A918B1">
        <w:rPr>
          <w:rFonts w:eastAsia="Calibri"/>
          <w:sz w:val="20"/>
          <w:szCs w:val="20"/>
        </w:rPr>
        <w:t xml:space="preserve"> (наименование страховой организации)</w:t>
      </w:r>
    </w:p>
    <w:p w14:paraId="7C895B91" w14:textId="094149AA" w:rsidR="007D3BDE" w:rsidRPr="00A918B1" w:rsidRDefault="00A918B1" w:rsidP="00A918B1">
      <w:pPr>
        <w:autoSpaceDE w:val="0"/>
        <w:autoSpaceDN w:val="0"/>
        <w:adjustRightInd w:val="0"/>
        <w:ind w:left="3969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</w:t>
      </w:r>
      <w:r w:rsidR="007D3BDE" w:rsidRPr="00A918B1">
        <w:rPr>
          <w:rFonts w:eastAsia="Calibri"/>
          <w:sz w:val="20"/>
          <w:szCs w:val="20"/>
        </w:rPr>
        <w:t>_________________________________________________</w:t>
      </w:r>
    </w:p>
    <w:p w14:paraId="3C8AC96E" w14:textId="2F35E62B" w:rsidR="007D3BDE" w:rsidRPr="00A918B1" w:rsidRDefault="007D3BDE" w:rsidP="00A918B1">
      <w:pPr>
        <w:autoSpaceDE w:val="0"/>
        <w:autoSpaceDN w:val="0"/>
        <w:adjustRightInd w:val="0"/>
        <w:ind w:left="3969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 xml:space="preserve">     </w:t>
      </w:r>
      <w:r w:rsidR="00D82650">
        <w:rPr>
          <w:rFonts w:eastAsia="Calibri"/>
          <w:sz w:val="20"/>
          <w:szCs w:val="20"/>
        </w:rPr>
        <w:t xml:space="preserve">         </w:t>
      </w:r>
      <w:r w:rsidRPr="00A918B1">
        <w:rPr>
          <w:rFonts w:eastAsia="Calibri"/>
          <w:sz w:val="20"/>
          <w:szCs w:val="20"/>
        </w:rPr>
        <w:t>(фамилия, собственное имя, отчество (при его наличии)</w:t>
      </w:r>
    </w:p>
    <w:p w14:paraId="335E4F43" w14:textId="4276CBA7" w:rsidR="007D3BDE" w:rsidRPr="00A918B1" w:rsidRDefault="007D3BDE" w:rsidP="00D82650">
      <w:pPr>
        <w:autoSpaceDE w:val="0"/>
        <w:autoSpaceDN w:val="0"/>
        <w:adjustRightInd w:val="0"/>
        <w:ind w:left="4678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>_________________________________________________</w:t>
      </w:r>
    </w:p>
    <w:p w14:paraId="44139010" w14:textId="3887FB8D" w:rsidR="007D3BDE" w:rsidRPr="00A918B1" w:rsidRDefault="007D3BDE" w:rsidP="00A918B1">
      <w:pPr>
        <w:autoSpaceDE w:val="0"/>
        <w:autoSpaceDN w:val="0"/>
        <w:adjustRightInd w:val="0"/>
        <w:ind w:left="3969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 xml:space="preserve">            </w:t>
      </w:r>
      <w:r w:rsidR="00D82650">
        <w:rPr>
          <w:rFonts w:eastAsia="Calibri"/>
          <w:sz w:val="20"/>
          <w:szCs w:val="20"/>
        </w:rPr>
        <w:t xml:space="preserve">   </w:t>
      </w:r>
      <w:r w:rsidR="005E0BB5" w:rsidRPr="00A918B1">
        <w:rPr>
          <w:rFonts w:eastAsia="Calibri"/>
          <w:sz w:val="20"/>
          <w:szCs w:val="20"/>
        </w:rPr>
        <w:t>или</w:t>
      </w:r>
      <w:r w:rsidRPr="00A918B1">
        <w:rPr>
          <w:rFonts w:eastAsia="Calibri"/>
          <w:sz w:val="20"/>
          <w:szCs w:val="20"/>
        </w:rPr>
        <w:t xml:space="preserve"> наименование</w:t>
      </w:r>
      <w:r w:rsidR="005E0BB5" w:rsidRPr="00A918B1">
        <w:rPr>
          <w:rFonts w:eastAsia="Calibri"/>
          <w:sz w:val="20"/>
          <w:szCs w:val="20"/>
        </w:rPr>
        <w:t>,</w:t>
      </w:r>
      <w:r w:rsidRPr="00A918B1">
        <w:rPr>
          <w:rFonts w:eastAsia="Calibri"/>
          <w:sz w:val="20"/>
          <w:szCs w:val="20"/>
        </w:rPr>
        <w:t xml:space="preserve"> адрес страхователя (потерпевшего)</w:t>
      </w:r>
    </w:p>
    <w:p w14:paraId="5F306276" w14:textId="58EAFA92" w:rsidR="00C15776" w:rsidRPr="00A918B1" w:rsidRDefault="00C15776" w:rsidP="00D82650">
      <w:pPr>
        <w:autoSpaceDE w:val="0"/>
        <w:autoSpaceDN w:val="0"/>
        <w:adjustRightInd w:val="0"/>
        <w:ind w:left="4678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>_________________________________________________</w:t>
      </w:r>
    </w:p>
    <w:p w14:paraId="5E3E2F4B" w14:textId="00B96D12" w:rsidR="00C15776" w:rsidRPr="00A918B1" w:rsidRDefault="00C15776" w:rsidP="00A918B1">
      <w:pPr>
        <w:autoSpaceDE w:val="0"/>
        <w:autoSpaceDN w:val="0"/>
        <w:adjustRightInd w:val="0"/>
        <w:ind w:left="3969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 xml:space="preserve">                паспорт страхователя (потерпевшего)</w:t>
      </w:r>
    </w:p>
    <w:p w14:paraId="3DBDEB3F" w14:textId="336F3A41" w:rsidR="008110FC" w:rsidRPr="00A918B1" w:rsidRDefault="008110FC" w:rsidP="00D82650">
      <w:pPr>
        <w:autoSpaceDE w:val="0"/>
        <w:autoSpaceDN w:val="0"/>
        <w:adjustRightInd w:val="0"/>
        <w:ind w:left="4678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>________________________________________________</w:t>
      </w:r>
      <w:r w:rsidR="00D82650">
        <w:rPr>
          <w:rFonts w:eastAsia="Calibri"/>
          <w:sz w:val="20"/>
          <w:szCs w:val="20"/>
        </w:rPr>
        <w:t>_</w:t>
      </w:r>
    </w:p>
    <w:p w14:paraId="39F698F1" w14:textId="580E49E2" w:rsidR="008110FC" w:rsidRPr="00A918B1" w:rsidRDefault="008110FC" w:rsidP="00A918B1">
      <w:pPr>
        <w:autoSpaceDE w:val="0"/>
        <w:autoSpaceDN w:val="0"/>
        <w:adjustRightInd w:val="0"/>
        <w:ind w:left="3969"/>
        <w:rPr>
          <w:rFonts w:eastAsia="Calibri"/>
          <w:sz w:val="20"/>
          <w:szCs w:val="20"/>
        </w:rPr>
      </w:pPr>
      <w:r w:rsidRPr="00A918B1">
        <w:rPr>
          <w:rFonts w:eastAsia="Calibri"/>
          <w:sz w:val="20"/>
          <w:szCs w:val="20"/>
        </w:rPr>
        <w:t xml:space="preserve">                мобильный телефон страхователя (потерпевшего)</w:t>
      </w:r>
    </w:p>
    <w:p w14:paraId="480D352D" w14:textId="77777777" w:rsidR="008110FC" w:rsidRPr="00A918B1" w:rsidRDefault="008110FC" w:rsidP="00C15776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14:paraId="02435C3D" w14:textId="77777777" w:rsidR="007D3BDE" w:rsidRPr="007D3BDE" w:rsidRDefault="007D3BDE" w:rsidP="007D3BDE">
      <w:pPr>
        <w:autoSpaceDE w:val="0"/>
        <w:autoSpaceDN w:val="0"/>
        <w:adjustRightInd w:val="0"/>
        <w:jc w:val="center"/>
        <w:rPr>
          <w:rFonts w:eastAsia="Calibri"/>
          <w:sz w:val="30"/>
          <w:szCs w:val="30"/>
        </w:rPr>
      </w:pPr>
      <w:r w:rsidRPr="007D3BDE">
        <w:rPr>
          <w:rFonts w:eastAsia="Calibri"/>
          <w:sz w:val="30"/>
          <w:szCs w:val="30"/>
        </w:rPr>
        <w:t>ЗАЯВЛЕНИЕ</w:t>
      </w:r>
    </w:p>
    <w:p w14:paraId="6D365132" w14:textId="77777777" w:rsidR="007D3BDE" w:rsidRPr="007D3BDE" w:rsidRDefault="007D3BDE" w:rsidP="007D3BDE">
      <w:pPr>
        <w:autoSpaceDE w:val="0"/>
        <w:autoSpaceDN w:val="0"/>
        <w:adjustRightInd w:val="0"/>
        <w:rPr>
          <w:rFonts w:eastAsia="Calibri"/>
          <w:sz w:val="30"/>
          <w:szCs w:val="30"/>
        </w:rPr>
      </w:pPr>
    </w:p>
    <w:p w14:paraId="57D5DE7B" w14:textId="31BCB99C" w:rsidR="007D3BDE" w:rsidRPr="00D82650" w:rsidRDefault="007D3BDE" w:rsidP="007D3BDE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D82650">
        <w:rPr>
          <w:rFonts w:eastAsia="Calibri"/>
          <w:sz w:val="20"/>
          <w:szCs w:val="20"/>
        </w:rPr>
        <w:t>Прошу выплатить страховое возмещение по договору внутреннего страхования (договору комплексного внутреннего страхования, договору союзного страхования, договору пограничного страхования, договору международного страхования) (ненужное зачеркнуть), от __ __________ ____ г. серия ____ № _________, сроком действия с __ _______ ___ г. по ___ __________ _____г.</w:t>
      </w:r>
    </w:p>
    <w:p w14:paraId="0C85B2BF" w14:textId="793CF912" w:rsidR="007D3BDE" w:rsidRPr="00D82650" w:rsidRDefault="007D3BDE" w:rsidP="007D3BD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82650">
        <w:rPr>
          <w:rFonts w:eastAsia="Calibri"/>
        </w:rPr>
        <w:t xml:space="preserve">1. </w:t>
      </w:r>
      <w:r w:rsidR="001E4E1C" w:rsidRPr="00D82650">
        <w:rPr>
          <w:rFonts w:eastAsia="Calibri"/>
        </w:rPr>
        <w:t xml:space="preserve">ДТП </w:t>
      </w:r>
      <w:r w:rsidRPr="00D82650">
        <w:rPr>
          <w:rFonts w:eastAsia="Calibri"/>
        </w:rPr>
        <w:t>произошло:</w:t>
      </w:r>
    </w:p>
    <w:p w14:paraId="356384AA" w14:textId="232848F3" w:rsidR="007D3BDE" w:rsidRPr="00D82650" w:rsidRDefault="00F9281D" w:rsidP="00611BEC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sz w:val="22"/>
          <w:szCs w:val="22"/>
        </w:rPr>
        <w:t xml:space="preserve">1.1. </w:t>
      </w:r>
      <w:r w:rsidR="007D3BDE" w:rsidRPr="007C3DC9">
        <w:rPr>
          <w:rFonts w:eastAsia="Calibri"/>
          <w:sz w:val="22"/>
          <w:szCs w:val="22"/>
        </w:rPr>
        <w:t>место</w:t>
      </w:r>
      <w:r w:rsidRPr="00D82650">
        <w:rPr>
          <w:rFonts w:eastAsia="Calibri"/>
          <w:sz w:val="20"/>
          <w:szCs w:val="20"/>
        </w:rPr>
        <w:t xml:space="preserve"> </w:t>
      </w:r>
      <w:r w:rsidR="007D3BDE" w:rsidRPr="00D82650">
        <w:rPr>
          <w:rFonts w:eastAsia="Calibri"/>
          <w:sz w:val="20"/>
          <w:szCs w:val="20"/>
        </w:rPr>
        <w:t>_____________________________________________________</w:t>
      </w:r>
      <w:r w:rsidR="0027218F" w:rsidRPr="00D82650">
        <w:rPr>
          <w:rFonts w:eastAsia="Calibri"/>
          <w:sz w:val="20"/>
          <w:szCs w:val="20"/>
        </w:rPr>
        <w:t>__</w:t>
      </w:r>
      <w:r w:rsidR="007C3DC9">
        <w:rPr>
          <w:rFonts w:eastAsia="Calibri"/>
          <w:sz w:val="20"/>
          <w:szCs w:val="20"/>
        </w:rPr>
        <w:t>________________________</w:t>
      </w:r>
    </w:p>
    <w:p w14:paraId="1D27C221" w14:textId="41AD4A25" w:rsidR="007D3BDE" w:rsidRPr="007C3DC9" w:rsidRDefault="0061729A" w:rsidP="007D3BDE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D82650">
        <w:rPr>
          <w:rFonts w:eastAsia="Calibri"/>
          <w:sz w:val="20"/>
          <w:szCs w:val="20"/>
        </w:rPr>
        <w:t xml:space="preserve">                                           </w:t>
      </w:r>
      <w:r w:rsidR="007D3BDE" w:rsidRPr="007C3DC9">
        <w:rPr>
          <w:rFonts w:eastAsia="Calibri"/>
          <w:sz w:val="18"/>
          <w:szCs w:val="18"/>
        </w:rPr>
        <w:t xml:space="preserve">(область, район, город, населенный пункт, улица, номер дома, пересечение, </w:t>
      </w:r>
    </w:p>
    <w:p w14:paraId="18D412C9" w14:textId="5B854802" w:rsidR="007D3BDE" w:rsidRPr="00D82650" w:rsidRDefault="007D3BDE" w:rsidP="007D3BDE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D82650">
        <w:rPr>
          <w:rFonts w:eastAsia="Calibri"/>
          <w:sz w:val="20"/>
          <w:szCs w:val="20"/>
        </w:rPr>
        <w:t>____________________________________________________________________</w:t>
      </w:r>
      <w:r w:rsidR="007C3DC9">
        <w:rPr>
          <w:rFonts w:eastAsia="Calibri"/>
          <w:sz w:val="20"/>
          <w:szCs w:val="20"/>
        </w:rPr>
        <w:t>____________________________</w:t>
      </w:r>
    </w:p>
    <w:p w14:paraId="52DFC339" w14:textId="6161733E" w:rsidR="007D3BDE" w:rsidRPr="007C3DC9" w:rsidRDefault="0061729A" w:rsidP="007D3BDE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7C3DC9">
        <w:rPr>
          <w:rFonts w:eastAsia="Calibri"/>
          <w:sz w:val="18"/>
          <w:szCs w:val="18"/>
        </w:rPr>
        <w:t xml:space="preserve">перегон - км, м, </w:t>
      </w:r>
      <w:r w:rsidR="007D3BDE" w:rsidRPr="007C3DC9">
        <w:rPr>
          <w:rFonts w:eastAsia="Calibri"/>
          <w:sz w:val="18"/>
          <w:szCs w:val="18"/>
        </w:rPr>
        <w:t>(автодорога - км, м), другие ориентиры)</w:t>
      </w:r>
    </w:p>
    <w:p w14:paraId="70370C77" w14:textId="5B958F2F" w:rsidR="007D3BDE" w:rsidRPr="00D82650" w:rsidRDefault="00F9281D" w:rsidP="00611BEC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sz w:val="22"/>
          <w:szCs w:val="22"/>
        </w:rPr>
        <w:t xml:space="preserve">1.2. </w:t>
      </w:r>
      <w:r w:rsidR="007D3BDE" w:rsidRPr="007C3DC9">
        <w:rPr>
          <w:rFonts w:eastAsia="Calibri"/>
          <w:sz w:val="22"/>
          <w:szCs w:val="22"/>
        </w:rPr>
        <w:t>время</w:t>
      </w:r>
      <w:r w:rsidR="007D3BDE" w:rsidRPr="00D82650">
        <w:rPr>
          <w:rFonts w:eastAsia="Calibri"/>
          <w:sz w:val="20"/>
          <w:szCs w:val="20"/>
        </w:rPr>
        <w:t xml:space="preserve"> _________/_______/______ ____:_____</w:t>
      </w:r>
    </w:p>
    <w:p w14:paraId="3A14D751" w14:textId="4950EF43" w:rsidR="007D3BDE" w:rsidRPr="007C3DC9" w:rsidRDefault="007D3BDE" w:rsidP="007D3BDE">
      <w:pPr>
        <w:autoSpaceDE w:val="0"/>
        <w:autoSpaceDN w:val="0"/>
        <w:adjustRightInd w:val="0"/>
        <w:rPr>
          <w:rFonts w:eastAsia="Calibri"/>
          <w:sz w:val="18"/>
          <w:szCs w:val="18"/>
        </w:rPr>
      </w:pPr>
      <w:r w:rsidRPr="007C3DC9">
        <w:rPr>
          <w:rFonts w:eastAsia="Calibri"/>
          <w:sz w:val="18"/>
          <w:szCs w:val="18"/>
        </w:rPr>
        <w:t xml:space="preserve">                      </w:t>
      </w:r>
      <w:r w:rsidR="00F9281D" w:rsidRPr="007C3DC9">
        <w:rPr>
          <w:rFonts w:eastAsia="Calibri"/>
          <w:sz w:val="18"/>
          <w:szCs w:val="18"/>
        </w:rPr>
        <w:t xml:space="preserve">       </w:t>
      </w:r>
      <w:r w:rsidR="00611BEC" w:rsidRPr="007C3DC9">
        <w:rPr>
          <w:rFonts w:eastAsia="Calibri"/>
          <w:sz w:val="18"/>
          <w:szCs w:val="18"/>
        </w:rPr>
        <w:t xml:space="preserve">      </w:t>
      </w:r>
      <w:r w:rsidRPr="007C3DC9">
        <w:rPr>
          <w:rFonts w:eastAsia="Calibri"/>
          <w:sz w:val="18"/>
          <w:szCs w:val="18"/>
        </w:rPr>
        <w:t xml:space="preserve"> </w:t>
      </w:r>
      <w:r w:rsidR="00FC7134">
        <w:rPr>
          <w:rFonts w:eastAsia="Calibri"/>
          <w:sz w:val="18"/>
          <w:szCs w:val="18"/>
        </w:rPr>
        <w:t xml:space="preserve">      </w:t>
      </w:r>
      <w:r w:rsidRPr="007C3DC9">
        <w:rPr>
          <w:rFonts w:eastAsia="Calibri"/>
          <w:sz w:val="18"/>
          <w:szCs w:val="18"/>
        </w:rPr>
        <w:t xml:space="preserve">(день)       (месяц)      </w:t>
      </w:r>
      <w:r w:rsidR="00611BEC" w:rsidRPr="007C3DC9">
        <w:rPr>
          <w:rFonts w:eastAsia="Calibri"/>
          <w:sz w:val="18"/>
          <w:szCs w:val="18"/>
        </w:rPr>
        <w:t xml:space="preserve"> </w:t>
      </w:r>
      <w:r w:rsidRPr="007C3DC9">
        <w:rPr>
          <w:rFonts w:eastAsia="Calibri"/>
          <w:sz w:val="18"/>
          <w:szCs w:val="18"/>
        </w:rPr>
        <w:t xml:space="preserve">(год)   </w:t>
      </w:r>
      <w:r w:rsidR="00F9281D" w:rsidRPr="007C3DC9">
        <w:rPr>
          <w:rFonts w:eastAsia="Calibri"/>
          <w:sz w:val="18"/>
          <w:szCs w:val="18"/>
        </w:rPr>
        <w:t xml:space="preserve"> </w:t>
      </w:r>
      <w:r w:rsidRPr="007C3DC9">
        <w:rPr>
          <w:rFonts w:eastAsia="Calibri"/>
          <w:sz w:val="18"/>
          <w:szCs w:val="18"/>
        </w:rPr>
        <w:t xml:space="preserve">(ч)    </w:t>
      </w:r>
      <w:r w:rsidR="00611BEC" w:rsidRPr="007C3DC9">
        <w:rPr>
          <w:rFonts w:eastAsia="Calibri"/>
          <w:sz w:val="18"/>
          <w:szCs w:val="18"/>
        </w:rPr>
        <w:t xml:space="preserve"> </w:t>
      </w:r>
      <w:r w:rsidRPr="007C3DC9">
        <w:rPr>
          <w:rFonts w:eastAsia="Calibri"/>
          <w:sz w:val="18"/>
          <w:szCs w:val="18"/>
        </w:rPr>
        <w:t>(мин)</w:t>
      </w:r>
    </w:p>
    <w:p w14:paraId="4C950AB4" w14:textId="6C4A1AC2" w:rsidR="007D3BDE" w:rsidRPr="00D82650" w:rsidRDefault="00F9281D" w:rsidP="00611BEC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sz w:val="22"/>
          <w:szCs w:val="22"/>
        </w:rPr>
        <w:t xml:space="preserve">1.3. </w:t>
      </w:r>
      <w:r w:rsidR="007D3BDE" w:rsidRPr="007C3DC9">
        <w:rPr>
          <w:rFonts w:eastAsia="Calibri"/>
          <w:sz w:val="22"/>
          <w:szCs w:val="22"/>
        </w:rPr>
        <w:t>вид _</w:t>
      </w:r>
      <w:r w:rsidR="007D3BDE" w:rsidRPr="00D82650">
        <w:rPr>
          <w:rFonts w:eastAsia="Calibri"/>
          <w:sz w:val="20"/>
          <w:szCs w:val="20"/>
        </w:rPr>
        <w:t>_______________________________________________________</w:t>
      </w:r>
    </w:p>
    <w:p w14:paraId="5B35C636" w14:textId="7284CF95" w:rsidR="00F9281D" w:rsidRPr="00D82650" w:rsidRDefault="00611BEC" w:rsidP="00F9281D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r w:rsidRPr="00D82650">
        <w:rPr>
          <w:rFonts w:eastAsia="Calibri"/>
          <w:sz w:val="20"/>
          <w:szCs w:val="20"/>
        </w:rPr>
        <w:t xml:space="preserve">                                   </w:t>
      </w:r>
      <w:r w:rsidR="007D3BDE" w:rsidRPr="00D82650">
        <w:rPr>
          <w:rFonts w:eastAsia="Calibri"/>
          <w:sz w:val="20"/>
          <w:szCs w:val="20"/>
        </w:rPr>
        <w:t>(столкновение, наезд на пешехода, наезд на велосипедиста,</w:t>
      </w:r>
      <w:r w:rsidR="00F9281D" w:rsidRPr="00D82650">
        <w:rPr>
          <w:rFonts w:eastAsia="Calibri"/>
          <w:sz w:val="20"/>
          <w:szCs w:val="20"/>
        </w:rPr>
        <w:t xml:space="preserve"> наезд на препятствие</w:t>
      </w:r>
      <w:r w:rsidR="0061729A" w:rsidRPr="00D82650">
        <w:rPr>
          <w:rFonts w:eastAsia="Calibri"/>
          <w:sz w:val="20"/>
          <w:szCs w:val="20"/>
        </w:rPr>
        <w:t xml:space="preserve"> и др.</w:t>
      </w:r>
      <w:r w:rsidR="00F9281D" w:rsidRPr="00D82650">
        <w:rPr>
          <w:rFonts w:eastAsia="Calibri"/>
          <w:sz w:val="20"/>
          <w:szCs w:val="20"/>
        </w:rPr>
        <w:t>)</w:t>
      </w:r>
    </w:p>
    <w:p w14:paraId="14FD7648" w14:textId="705B9C8D" w:rsidR="007975C8" w:rsidRPr="007C3DC9" w:rsidRDefault="00F9281D" w:rsidP="007975C8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7C3DC9">
        <w:rPr>
          <w:rFonts w:eastAsia="Calibri"/>
          <w:sz w:val="22"/>
          <w:szCs w:val="22"/>
        </w:rPr>
        <w:t xml:space="preserve">1.4. </w:t>
      </w:r>
      <w:r w:rsidR="007D3BDE" w:rsidRPr="007C3DC9">
        <w:rPr>
          <w:rFonts w:eastAsia="Calibri"/>
          <w:sz w:val="22"/>
          <w:szCs w:val="22"/>
        </w:rPr>
        <w:t xml:space="preserve">схема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"/>
        <w:gridCol w:w="341"/>
        <w:gridCol w:w="342"/>
        <w:gridCol w:w="342"/>
        <w:gridCol w:w="342"/>
        <w:gridCol w:w="342"/>
        <w:gridCol w:w="342"/>
        <w:gridCol w:w="342"/>
        <w:gridCol w:w="342"/>
        <w:gridCol w:w="342"/>
        <w:gridCol w:w="1256"/>
        <w:gridCol w:w="4960"/>
      </w:tblGrid>
      <w:tr w:rsidR="00D82650" w:rsidRPr="00D82650" w14:paraId="098606B9" w14:textId="77777777" w:rsidTr="00225BBD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5785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7CDB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BAD8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CFC8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E0EE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E9EB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C5F2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AC3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382E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2F21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F7C67A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Погодные условия __________________________________________</w:t>
            </w:r>
          </w:p>
        </w:tc>
      </w:tr>
      <w:tr w:rsidR="00D82650" w:rsidRPr="00D82650" w14:paraId="24F31504" w14:textId="77777777" w:rsidTr="00225BBD">
        <w:trPr>
          <w:trHeight w:val="15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96DC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63D7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1AE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DE8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82A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A8FF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E2D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AE96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ACF3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B4C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DD0419" w14:textId="77777777" w:rsidR="00D82650" w:rsidRPr="007C3DC9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7C3DC9">
              <w:rPr>
                <w:rFonts w:eastAsia="Calibri"/>
                <w:sz w:val="18"/>
                <w:szCs w:val="18"/>
              </w:rPr>
              <w:t xml:space="preserve">                                            (ясно, пасмурно, дождь, туман, снег)</w:t>
            </w:r>
          </w:p>
        </w:tc>
      </w:tr>
      <w:tr w:rsidR="00D82650" w:rsidRPr="00D82650" w14:paraId="658B614B" w14:textId="77777777" w:rsidTr="00225BBD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FD71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9A5E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B21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AB39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7562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1BF9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0476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F70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0740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284C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3C3CC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Освещенность ______________________________________________</w:t>
            </w:r>
          </w:p>
        </w:tc>
      </w:tr>
      <w:tr w:rsidR="00D82650" w:rsidRPr="00D82650" w14:paraId="373969A4" w14:textId="77777777" w:rsidTr="00225BBD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6193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0A6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4477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7488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3D1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0088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3A32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735F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C9DE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38FE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13EF8" w14:textId="77777777" w:rsidR="00D82650" w:rsidRPr="007C3DC9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D82650">
              <w:rPr>
                <w:rFonts w:eastAsia="Calibri"/>
                <w:sz w:val="20"/>
                <w:szCs w:val="20"/>
              </w:rPr>
              <w:t xml:space="preserve">                                </w:t>
            </w:r>
            <w:r w:rsidRPr="007C3DC9">
              <w:rPr>
                <w:rFonts w:eastAsia="Calibri"/>
                <w:sz w:val="18"/>
                <w:szCs w:val="18"/>
              </w:rPr>
              <w:t xml:space="preserve">  (день, ночь, сумерки, освещение вкл/выкл.)</w:t>
            </w:r>
          </w:p>
        </w:tc>
      </w:tr>
      <w:tr w:rsidR="00D82650" w:rsidRPr="00D82650" w14:paraId="1A3AE908" w14:textId="77777777" w:rsidTr="00225BBD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7F3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05A7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9DE0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7BC8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8697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2E0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1D28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48DF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557B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F838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026072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Состояние проезжей части ___________________________________</w:t>
            </w:r>
          </w:p>
        </w:tc>
      </w:tr>
      <w:tr w:rsidR="00D82650" w:rsidRPr="00D82650" w14:paraId="7D4F7CBA" w14:textId="77777777" w:rsidTr="00D21957">
        <w:trPr>
          <w:trHeight w:val="153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95DF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E2A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3F8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60FA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2F3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F787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AAA5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430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BA9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263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798D5D1" w14:textId="77777777" w:rsidR="00D82650" w:rsidRPr="007C3DC9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D82650">
              <w:rPr>
                <w:rFonts w:eastAsia="Calibri"/>
                <w:sz w:val="20"/>
                <w:szCs w:val="20"/>
              </w:rPr>
              <w:t xml:space="preserve">                                               </w:t>
            </w:r>
            <w:r w:rsidRPr="007C3DC9">
              <w:rPr>
                <w:rFonts w:eastAsia="Calibri"/>
                <w:sz w:val="18"/>
                <w:szCs w:val="18"/>
              </w:rPr>
              <w:t>(сухое, мокрое, заснеженное, гололед,</w:t>
            </w:r>
            <w:r w:rsidRPr="007C3DC9">
              <w:rPr>
                <w:rFonts w:eastAsia="Calibri"/>
                <w:sz w:val="18"/>
                <w:szCs w:val="18"/>
              </w:rPr>
              <w:br/>
              <w:t xml:space="preserve">                                                 грязное, ровное, неровное, выбоины)</w:t>
            </w:r>
          </w:p>
        </w:tc>
      </w:tr>
      <w:tr w:rsidR="00D82650" w:rsidRPr="00D82650" w14:paraId="48B5FFBA" w14:textId="77777777" w:rsidTr="00D21957">
        <w:trPr>
          <w:trHeight w:val="153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DA8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482F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21AB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7ADA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0650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147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C8C5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DA5F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602D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8D52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CD36A4" w14:textId="77777777" w:rsidR="00D82650" w:rsidRPr="00D82650" w:rsidRDefault="00D82650" w:rsidP="00225BB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D82650" w:rsidRPr="00D82650" w14:paraId="650E47F3" w14:textId="77777777" w:rsidTr="008F5AB2">
        <w:trPr>
          <w:trHeight w:val="25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E88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422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101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ED9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B25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B688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7F4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D5E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22A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C2E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FF386" w14:textId="217F7B79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На схеме обозначены контуры проезжей части, положение участников ДТП, направления движения, место контакта, а также предметы, которые имеют отношение к ДТП.</w:t>
            </w:r>
          </w:p>
        </w:tc>
      </w:tr>
      <w:tr w:rsidR="00D82650" w:rsidRPr="00D82650" w14:paraId="0511B5D1" w14:textId="77777777" w:rsidTr="008F5AB2">
        <w:trPr>
          <w:trHeight w:val="25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2A3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57B1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FC7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236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C22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E6F4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F7BB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99A6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518B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0BF9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23E6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D82650" w:rsidRPr="00D82650" w14:paraId="272A674D" w14:textId="77777777" w:rsidTr="008F5AB2">
        <w:trPr>
          <w:trHeight w:val="25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4DD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002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A41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DA3B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E04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CB4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2136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D3D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5E1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508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3E8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D82650" w:rsidRPr="00D82650" w14:paraId="349192D6" w14:textId="77777777" w:rsidTr="00225BBD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213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446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AAF8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C84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4F7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3B2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878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2455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B13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3B43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6BD4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Условные обозначения.</w:t>
            </w:r>
          </w:p>
        </w:tc>
      </w:tr>
      <w:tr w:rsidR="00D82650" w:rsidRPr="00D82650" w14:paraId="708F4C09" w14:textId="77777777" w:rsidTr="00225BBD">
        <w:trPr>
          <w:trHeight w:val="15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E805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DE35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81A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BAD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7A8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6DE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37D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0A8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75B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246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885D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276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Транспортное средство</w:t>
            </w:r>
          </w:p>
        </w:tc>
      </w:tr>
      <w:tr w:rsidR="00D82650" w:rsidRPr="00D82650" w14:paraId="5B5D55C0" w14:textId="77777777" w:rsidTr="00225BBD">
        <w:trPr>
          <w:trHeight w:val="15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E6F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4DC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3EF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3184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801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4CA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4E2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C2BB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441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17FB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0B88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ADD3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Пешеход</w:t>
            </w:r>
          </w:p>
        </w:tc>
      </w:tr>
      <w:tr w:rsidR="00D82650" w:rsidRPr="00D82650" w14:paraId="1E030C7F" w14:textId="77777777" w:rsidTr="00225BBD">
        <w:trPr>
          <w:trHeight w:val="15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9D1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416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2CE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C39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BB3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353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81A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0193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2690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4B11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E7C41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A27B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 xml:space="preserve">Направление движения </w:t>
            </w:r>
          </w:p>
        </w:tc>
      </w:tr>
      <w:tr w:rsidR="00D82650" w:rsidRPr="00D82650" w14:paraId="2260A825" w14:textId="77777777" w:rsidTr="00225BBD">
        <w:trPr>
          <w:trHeight w:val="15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3265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3FA3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37CA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2F18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9C654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A5429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BAC51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E905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44F8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C5D97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F386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C8D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Место контакта</w:t>
            </w:r>
          </w:p>
        </w:tc>
      </w:tr>
      <w:tr w:rsidR="00D82650" w:rsidRPr="00D82650" w14:paraId="7454A526" w14:textId="77777777" w:rsidTr="00717025">
        <w:trPr>
          <w:trHeight w:val="15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4F75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284C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E1EB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ED4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A99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FBF9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56A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EEC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4B5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62F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457E8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D2A81" w14:textId="118FCB33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82650">
              <w:rPr>
                <w:rFonts w:eastAsia="Calibri"/>
                <w:sz w:val="20"/>
                <w:szCs w:val="20"/>
              </w:rPr>
              <w:t>Место расположения осколков стекла, потеков жидкостей и др.</w:t>
            </w:r>
          </w:p>
        </w:tc>
      </w:tr>
      <w:tr w:rsidR="00D82650" w:rsidRPr="00D82650" w14:paraId="5DFD86C2" w14:textId="77777777" w:rsidTr="00717025">
        <w:trPr>
          <w:trHeight w:val="15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12EF6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35754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A01B1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FA469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4A6E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B394D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2028F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8FBA5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ABEA8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12B72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BC63E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E5A" w14:textId="77777777" w:rsidR="00D82650" w:rsidRPr="00D82650" w:rsidRDefault="00D82650" w:rsidP="00D82650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</w:tbl>
    <w:p w14:paraId="150CA8BE" w14:textId="77777777" w:rsidR="007975C8" w:rsidRPr="00124A71" w:rsidRDefault="007975C8" w:rsidP="00611BEC">
      <w:pPr>
        <w:autoSpaceDE w:val="0"/>
        <w:autoSpaceDN w:val="0"/>
        <w:adjustRightInd w:val="0"/>
        <w:ind w:firstLine="709"/>
        <w:rPr>
          <w:rFonts w:eastAsia="Calibri"/>
          <w:sz w:val="6"/>
          <w:szCs w:val="6"/>
        </w:rPr>
      </w:pPr>
    </w:p>
    <w:p w14:paraId="69750E12" w14:textId="7DDA926F" w:rsidR="007D3BDE" w:rsidRPr="007C3DC9" w:rsidRDefault="00F9281D" w:rsidP="00611BEC">
      <w:pPr>
        <w:autoSpaceDE w:val="0"/>
        <w:autoSpaceDN w:val="0"/>
        <w:adjustRightInd w:val="0"/>
        <w:ind w:firstLine="709"/>
        <w:rPr>
          <w:rFonts w:eastAsia="Calibri"/>
          <w:sz w:val="20"/>
          <w:szCs w:val="20"/>
        </w:rPr>
      </w:pPr>
      <w:r w:rsidRPr="007C3DC9">
        <w:rPr>
          <w:rFonts w:eastAsia="Calibri"/>
        </w:rPr>
        <w:t xml:space="preserve">1.5. </w:t>
      </w:r>
      <w:r w:rsidR="007D3BDE" w:rsidRPr="007C3DC9">
        <w:rPr>
          <w:rFonts w:eastAsia="Calibri"/>
        </w:rPr>
        <w:t>обстоятельства</w:t>
      </w:r>
      <w:r w:rsidR="0027218F" w:rsidRPr="007C3DC9">
        <w:rPr>
          <w:rFonts w:eastAsia="Calibri"/>
          <w:sz w:val="20"/>
          <w:szCs w:val="20"/>
        </w:rPr>
        <w:t xml:space="preserve"> </w:t>
      </w:r>
      <w:r w:rsidR="007D3BDE" w:rsidRPr="007C3DC9">
        <w:rPr>
          <w:rFonts w:eastAsia="Calibri"/>
          <w:sz w:val="20"/>
          <w:szCs w:val="20"/>
        </w:rPr>
        <w:t>______________________________________________</w:t>
      </w:r>
      <w:r w:rsidR="007C3DC9">
        <w:rPr>
          <w:rFonts w:eastAsia="Calibri"/>
          <w:sz w:val="20"/>
          <w:szCs w:val="20"/>
        </w:rPr>
        <w:t>_______________________</w:t>
      </w:r>
    </w:p>
    <w:p w14:paraId="4AA9ACDE" w14:textId="6B4575C9" w:rsidR="007D3BDE" w:rsidRPr="007C3DC9" w:rsidRDefault="007D3BDE" w:rsidP="007D3BDE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____________________________________________________________________</w:t>
      </w:r>
      <w:r w:rsidR="007C3DC9">
        <w:rPr>
          <w:rFonts w:eastAsia="Calibri"/>
          <w:sz w:val="20"/>
          <w:szCs w:val="20"/>
        </w:rPr>
        <w:t>____________________________</w:t>
      </w:r>
    </w:p>
    <w:p w14:paraId="014FA464" w14:textId="3BF79079" w:rsidR="00C15776" w:rsidRPr="007C3DC9" w:rsidRDefault="00C15776" w:rsidP="00C15776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____________________________________________________________________</w:t>
      </w:r>
      <w:r w:rsidR="007C3DC9">
        <w:rPr>
          <w:rFonts w:eastAsia="Calibri"/>
          <w:sz w:val="20"/>
          <w:szCs w:val="20"/>
        </w:rPr>
        <w:t>____________________________</w:t>
      </w:r>
    </w:p>
    <w:p w14:paraId="67623D5C" w14:textId="1A297D93" w:rsidR="00C15776" w:rsidRPr="007C3DC9" w:rsidRDefault="00C15776" w:rsidP="00C15776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____________________________________________________________________</w:t>
      </w:r>
      <w:r w:rsidR="007C3DC9">
        <w:rPr>
          <w:rFonts w:eastAsia="Calibri"/>
          <w:sz w:val="20"/>
          <w:szCs w:val="20"/>
        </w:rPr>
        <w:t>____________________________________________________________________________________________________________________________</w:t>
      </w:r>
    </w:p>
    <w:p w14:paraId="22443CDB" w14:textId="32911B53" w:rsidR="00611BEC" w:rsidRPr="007C3DC9" w:rsidRDefault="007D3BDE" w:rsidP="003833D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C3DC9">
        <w:rPr>
          <w:rFonts w:eastAsia="Calibri"/>
        </w:rPr>
        <w:t xml:space="preserve">2. </w:t>
      </w:r>
      <w:r w:rsidR="00611BEC" w:rsidRPr="007C3DC9">
        <w:rPr>
          <w:rFonts w:eastAsia="Calibri"/>
        </w:rPr>
        <w:t>П</w:t>
      </w:r>
      <w:r w:rsidRPr="007C3DC9">
        <w:rPr>
          <w:rFonts w:eastAsia="Calibri"/>
        </w:rPr>
        <w:t>овреждения</w:t>
      </w:r>
      <w:r w:rsidR="00611BEC" w:rsidRPr="007C3DC9">
        <w:rPr>
          <w:rFonts w:eastAsia="Calibri"/>
        </w:rPr>
        <w:t xml:space="preserve">, причиненные в результате данного </w:t>
      </w:r>
      <w:r w:rsidR="001041D6" w:rsidRPr="007C3DC9">
        <w:rPr>
          <w:rFonts w:eastAsia="Calibri"/>
        </w:rPr>
        <w:t>ДТП:</w:t>
      </w:r>
    </w:p>
    <w:p w14:paraId="41FB652A" w14:textId="77777777" w:rsidR="003833D6" w:rsidRPr="007C3DC9" w:rsidRDefault="003833D6" w:rsidP="00CB659C">
      <w:pPr>
        <w:autoSpaceDE w:val="0"/>
        <w:autoSpaceDN w:val="0"/>
        <w:adjustRightInd w:val="0"/>
        <w:ind w:firstLine="709"/>
        <w:rPr>
          <w:rFonts w:eastAsia="Calibri"/>
          <w:sz w:val="20"/>
          <w:szCs w:val="20"/>
        </w:rPr>
      </w:pPr>
    </w:p>
    <w:p w14:paraId="796BC301" w14:textId="72BD1E1A" w:rsidR="00CB659C" w:rsidRPr="007C3DC9" w:rsidRDefault="00CB659C" w:rsidP="00CB659C">
      <w:pPr>
        <w:autoSpaceDE w:val="0"/>
        <w:autoSpaceDN w:val="0"/>
        <w:adjustRightInd w:val="0"/>
        <w:ind w:firstLine="709"/>
        <w:rPr>
          <w:rFonts w:eastAsia="Calibri"/>
          <w:sz w:val="20"/>
          <w:szCs w:val="20"/>
        </w:rPr>
      </w:pPr>
      <w:r w:rsidRPr="007C3DC9">
        <w:rPr>
          <w:rFonts w:eastAsia="Calibri"/>
          <w:sz w:val="22"/>
          <w:szCs w:val="22"/>
        </w:rPr>
        <w:t xml:space="preserve">2.1. </w:t>
      </w:r>
      <w:r w:rsidR="00611BEC" w:rsidRPr="007C3DC9">
        <w:rPr>
          <w:rFonts w:eastAsia="Calibri"/>
          <w:sz w:val="22"/>
          <w:szCs w:val="22"/>
        </w:rPr>
        <w:t>транспортному средству</w:t>
      </w:r>
      <w:r w:rsidR="00611BEC" w:rsidRPr="007C3DC9">
        <w:rPr>
          <w:rFonts w:eastAsia="Calibri"/>
          <w:sz w:val="20"/>
          <w:szCs w:val="20"/>
        </w:rPr>
        <w:t xml:space="preserve"> </w:t>
      </w:r>
      <w:r w:rsidR="007D3BDE" w:rsidRPr="007C3DC9">
        <w:rPr>
          <w:rFonts w:eastAsia="Calibri"/>
          <w:sz w:val="20"/>
          <w:szCs w:val="20"/>
        </w:rPr>
        <w:t>__________________</w:t>
      </w:r>
      <w:r w:rsidR="00611BEC" w:rsidRPr="007C3DC9">
        <w:rPr>
          <w:rFonts w:eastAsia="Calibri"/>
          <w:sz w:val="20"/>
          <w:szCs w:val="20"/>
        </w:rPr>
        <w:t>_________________</w:t>
      </w:r>
      <w:r w:rsidRPr="007C3DC9">
        <w:rPr>
          <w:rFonts w:eastAsia="Calibri"/>
          <w:sz w:val="20"/>
          <w:szCs w:val="20"/>
        </w:rPr>
        <w:t>_</w:t>
      </w:r>
      <w:r w:rsidR="0061729A" w:rsidRPr="007C3DC9">
        <w:rPr>
          <w:rFonts w:eastAsia="Calibri"/>
          <w:sz w:val="20"/>
          <w:szCs w:val="20"/>
        </w:rPr>
        <w:t>__</w:t>
      </w:r>
      <w:r w:rsidR="007C3DC9">
        <w:rPr>
          <w:rFonts w:eastAsia="Calibri"/>
          <w:sz w:val="20"/>
          <w:szCs w:val="20"/>
        </w:rPr>
        <w:t>_______________________</w:t>
      </w:r>
    </w:p>
    <w:p w14:paraId="09BCAE8D" w14:textId="416992E1" w:rsidR="007D3BDE" w:rsidRPr="007C3DC9" w:rsidRDefault="00CB659C" w:rsidP="00611BEC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7C3DC9">
        <w:rPr>
          <w:rFonts w:eastAsia="Calibri"/>
          <w:sz w:val="18"/>
          <w:szCs w:val="18"/>
        </w:rPr>
        <w:t xml:space="preserve">                                                                    </w:t>
      </w:r>
      <w:r w:rsidR="00611BEC" w:rsidRPr="007C3DC9">
        <w:rPr>
          <w:rFonts w:eastAsia="Calibri"/>
          <w:sz w:val="18"/>
          <w:szCs w:val="18"/>
        </w:rPr>
        <w:t>(тип, марка, регистрационный знак)</w:t>
      </w:r>
    </w:p>
    <w:p w14:paraId="1FA5E9EA" w14:textId="03C890C0" w:rsidR="00CB659C" w:rsidRPr="007C3DC9" w:rsidRDefault="00CB659C" w:rsidP="007D3BDE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________________________________________________________________</w:t>
      </w:r>
      <w:r w:rsidR="007C3DC9">
        <w:rPr>
          <w:rFonts w:eastAsia="Calibri"/>
          <w:sz w:val="20"/>
          <w:szCs w:val="20"/>
        </w:rPr>
        <w:t>________________________________</w:t>
      </w:r>
    </w:p>
    <w:p w14:paraId="5387A6B2" w14:textId="2635E18D" w:rsidR="00CB659C" w:rsidRPr="007C3DC9" w:rsidRDefault="001A1043" w:rsidP="00CB659C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7C3DC9">
        <w:rPr>
          <w:rFonts w:eastAsia="Calibri"/>
          <w:sz w:val="18"/>
          <w:szCs w:val="18"/>
        </w:rPr>
        <w:t>(</w:t>
      </w:r>
      <w:r w:rsidR="00CB659C" w:rsidRPr="007C3DC9">
        <w:rPr>
          <w:rFonts w:eastAsia="Calibri"/>
          <w:sz w:val="18"/>
          <w:szCs w:val="18"/>
        </w:rPr>
        <w:t>характер и перечень повреждений)</w:t>
      </w:r>
    </w:p>
    <w:p w14:paraId="717A0CA8" w14:textId="1D23151D" w:rsidR="00390F07" w:rsidRDefault="00390F07" w:rsidP="00124A71">
      <w:pPr>
        <w:autoSpaceDE w:val="0"/>
        <w:autoSpaceDN w:val="0"/>
        <w:adjustRightInd w:val="0"/>
        <w:jc w:val="center"/>
        <w:rPr>
          <w:rFonts w:eastAsia="Calibri"/>
          <w:sz w:val="30"/>
          <w:szCs w:val="30"/>
        </w:rPr>
      </w:pPr>
      <w:r>
        <w:rPr>
          <w:rFonts w:eastAsia="Calibri"/>
          <w:noProof/>
          <w:sz w:val="30"/>
          <w:szCs w:val="30"/>
          <w:lang w:val="en-US" w:eastAsia="en-US"/>
        </w:rPr>
        <w:drawing>
          <wp:inline distT="0" distB="0" distL="0" distR="0" wp14:anchorId="65EDAC2F" wp14:editId="554A41FB">
            <wp:extent cx="3990975" cy="1478294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ашинки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787" cy="157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DF867" w14:textId="77777777" w:rsidR="007C3DC9" w:rsidRDefault="007C3DC9" w:rsidP="00124A71">
      <w:pPr>
        <w:autoSpaceDE w:val="0"/>
        <w:autoSpaceDN w:val="0"/>
        <w:adjustRightInd w:val="0"/>
        <w:jc w:val="center"/>
        <w:rPr>
          <w:rFonts w:eastAsia="Calibri"/>
          <w:sz w:val="30"/>
          <w:szCs w:val="30"/>
        </w:rPr>
      </w:pPr>
    </w:p>
    <w:p w14:paraId="61B7224C" w14:textId="77777777" w:rsidR="007C3DC9" w:rsidRDefault="007C3DC9" w:rsidP="00124A71">
      <w:pPr>
        <w:autoSpaceDE w:val="0"/>
        <w:autoSpaceDN w:val="0"/>
        <w:adjustRightInd w:val="0"/>
        <w:jc w:val="center"/>
        <w:rPr>
          <w:rFonts w:eastAsia="Calibri"/>
          <w:sz w:val="30"/>
          <w:szCs w:val="30"/>
        </w:rPr>
      </w:pPr>
    </w:p>
    <w:p w14:paraId="3CCDCA20" w14:textId="77777777" w:rsidR="007C3DC9" w:rsidRPr="007C3DC9" w:rsidRDefault="007C3DC9" w:rsidP="007C3DC9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</w:p>
    <w:p w14:paraId="3DD00165" w14:textId="34A29CC9" w:rsidR="007C3DC9" w:rsidRPr="007C3DC9" w:rsidRDefault="007C3DC9" w:rsidP="007C3DC9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2.</w:t>
      </w:r>
      <w:r w:rsidR="00CD2A55">
        <w:rPr>
          <w:rFonts w:eastAsia="Calibri"/>
          <w:sz w:val="20"/>
          <w:szCs w:val="20"/>
        </w:rPr>
        <w:t>2</w:t>
      </w:r>
      <w:r w:rsidRPr="007C3DC9">
        <w:rPr>
          <w:rFonts w:eastAsia="Calibri"/>
          <w:sz w:val="20"/>
          <w:szCs w:val="20"/>
        </w:rPr>
        <w:t xml:space="preserve">. </w:t>
      </w:r>
      <w:r w:rsidR="00CD2A55">
        <w:rPr>
          <w:rFonts w:eastAsia="Calibri"/>
          <w:sz w:val="20"/>
          <w:szCs w:val="20"/>
        </w:rPr>
        <w:t>иному имуществу</w:t>
      </w:r>
      <w:r w:rsidRPr="007C3DC9">
        <w:rPr>
          <w:rFonts w:eastAsia="Calibri"/>
          <w:sz w:val="20"/>
          <w:szCs w:val="20"/>
        </w:rPr>
        <w:t xml:space="preserve"> ____________________________________</w:t>
      </w:r>
      <w:r>
        <w:rPr>
          <w:rFonts w:eastAsia="Calibri"/>
          <w:sz w:val="20"/>
          <w:szCs w:val="20"/>
        </w:rPr>
        <w:t>_______________</w:t>
      </w:r>
      <w:r w:rsidR="00CD2A55">
        <w:rPr>
          <w:rFonts w:eastAsia="Calibri"/>
          <w:sz w:val="20"/>
          <w:szCs w:val="20"/>
        </w:rPr>
        <w:t>__________________</w:t>
      </w:r>
    </w:p>
    <w:p w14:paraId="5D3AC4B1" w14:textId="01C8C58E" w:rsidR="00CD2A55" w:rsidRPr="00CD2A55" w:rsidRDefault="007C3DC9" w:rsidP="00CD2A55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CD2A55">
        <w:rPr>
          <w:rFonts w:eastAsia="Calibri"/>
          <w:sz w:val="18"/>
          <w:szCs w:val="18"/>
        </w:rPr>
        <w:t xml:space="preserve">                        </w:t>
      </w:r>
      <w:r w:rsidR="00CD2A55" w:rsidRPr="00CD2A55">
        <w:rPr>
          <w:rFonts w:eastAsia="Calibri"/>
          <w:sz w:val="18"/>
          <w:szCs w:val="18"/>
        </w:rPr>
        <w:t>(наименование)</w:t>
      </w:r>
    </w:p>
    <w:p w14:paraId="742EC329" w14:textId="77777777" w:rsidR="007C3DC9" w:rsidRPr="007C3DC9" w:rsidRDefault="007C3DC9" w:rsidP="007C3DC9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____________________________________________________________________</w:t>
      </w:r>
      <w:r>
        <w:rPr>
          <w:rFonts w:eastAsia="Calibri"/>
          <w:sz w:val="20"/>
          <w:szCs w:val="20"/>
        </w:rPr>
        <w:t>____________________________</w:t>
      </w:r>
    </w:p>
    <w:p w14:paraId="4101F880" w14:textId="0E4F8A7E" w:rsidR="007C3DC9" w:rsidRPr="00CD2A55" w:rsidRDefault="007C3DC9" w:rsidP="007C3DC9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CD2A55">
        <w:rPr>
          <w:rFonts w:eastAsia="Calibri"/>
          <w:sz w:val="18"/>
          <w:szCs w:val="18"/>
        </w:rPr>
        <w:t xml:space="preserve">(характер </w:t>
      </w:r>
      <w:r w:rsidR="00CD2A55" w:rsidRPr="00CD2A55">
        <w:rPr>
          <w:rFonts w:eastAsia="Calibri"/>
          <w:sz w:val="18"/>
          <w:szCs w:val="18"/>
        </w:rPr>
        <w:t>и перечень повреждений)</w:t>
      </w:r>
    </w:p>
    <w:p w14:paraId="3EAE2CEF" w14:textId="77777777" w:rsidR="007975C8" w:rsidRPr="007C3DC9" w:rsidRDefault="007975C8" w:rsidP="003833D6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</w:p>
    <w:p w14:paraId="3B25570D" w14:textId="59A17F54" w:rsidR="003833D6" w:rsidRPr="007C3DC9" w:rsidRDefault="00CB659C" w:rsidP="003833D6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CD2A55">
        <w:rPr>
          <w:rFonts w:eastAsia="Calibri"/>
          <w:sz w:val="22"/>
          <w:szCs w:val="22"/>
        </w:rPr>
        <w:t>2</w:t>
      </w:r>
      <w:r w:rsidR="00F9281D" w:rsidRPr="00CD2A55">
        <w:rPr>
          <w:rFonts w:eastAsia="Calibri"/>
          <w:sz w:val="22"/>
          <w:szCs w:val="22"/>
        </w:rPr>
        <w:t>.3.</w:t>
      </w:r>
      <w:r w:rsidRPr="00CD2A55">
        <w:rPr>
          <w:rFonts w:eastAsia="Calibri"/>
          <w:sz w:val="22"/>
          <w:szCs w:val="22"/>
        </w:rPr>
        <w:t xml:space="preserve"> вред причинен</w:t>
      </w:r>
      <w:r w:rsidR="003833D6" w:rsidRPr="00CD2A55">
        <w:rPr>
          <w:rFonts w:eastAsia="Calibri"/>
          <w:sz w:val="22"/>
          <w:szCs w:val="22"/>
        </w:rPr>
        <w:t xml:space="preserve"> жизни и (или) здоровью</w:t>
      </w:r>
      <w:r w:rsidR="003833D6" w:rsidRPr="007C3DC9">
        <w:rPr>
          <w:rFonts w:eastAsia="Calibri"/>
          <w:sz w:val="20"/>
          <w:szCs w:val="20"/>
        </w:rPr>
        <w:t xml:space="preserve"> ____________________________________</w:t>
      </w:r>
      <w:r w:rsidR="007C3DC9">
        <w:rPr>
          <w:rFonts w:eastAsia="Calibri"/>
          <w:sz w:val="20"/>
          <w:szCs w:val="20"/>
        </w:rPr>
        <w:t>____________</w:t>
      </w:r>
    </w:p>
    <w:p w14:paraId="228961A5" w14:textId="068116B0" w:rsidR="003833D6" w:rsidRPr="00CD2A55" w:rsidRDefault="003833D6" w:rsidP="003833D6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CD2A55"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(фамилия, инициалы потерпевшего)</w:t>
      </w:r>
    </w:p>
    <w:p w14:paraId="52B8CECB" w14:textId="34AD48D0" w:rsidR="00F9281D" w:rsidRPr="007C3DC9" w:rsidRDefault="007D3BDE" w:rsidP="007D3BDE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____________________________________________________________________</w:t>
      </w:r>
      <w:r w:rsidR="007C3DC9">
        <w:rPr>
          <w:rFonts w:eastAsia="Calibri"/>
          <w:sz w:val="20"/>
          <w:szCs w:val="20"/>
        </w:rPr>
        <w:t>____________________________</w:t>
      </w:r>
    </w:p>
    <w:p w14:paraId="4DB3BFD4" w14:textId="43F8432D" w:rsidR="007D3BDE" w:rsidRPr="00CD2A55" w:rsidRDefault="001A1043" w:rsidP="007D3BDE">
      <w:pPr>
        <w:autoSpaceDE w:val="0"/>
        <w:autoSpaceDN w:val="0"/>
        <w:adjustRightInd w:val="0"/>
        <w:jc w:val="center"/>
        <w:rPr>
          <w:rFonts w:eastAsia="Calibri"/>
          <w:sz w:val="18"/>
          <w:szCs w:val="18"/>
        </w:rPr>
      </w:pPr>
      <w:r w:rsidRPr="00CD2A55">
        <w:rPr>
          <w:rFonts w:eastAsia="Calibri"/>
          <w:sz w:val="18"/>
          <w:szCs w:val="18"/>
        </w:rPr>
        <w:t>(</w:t>
      </w:r>
      <w:r w:rsidR="00CB659C" w:rsidRPr="00CD2A55">
        <w:rPr>
          <w:rFonts w:eastAsia="Calibri"/>
          <w:sz w:val="18"/>
          <w:szCs w:val="18"/>
        </w:rPr>
        <w:t xml:space="preserve">характер причинения вреда (гибель, увечье </w:t>
      </w:r>
      <w:r w:rsidR="007D3BDE" w:rsidRPr="00CD2A55">
        <w:rPr>
          <w:rFonts w:eastAsia="Calibri"/>
          <w:sz w:val="18"/>
          <w:szCs w:val="18"/>
        </w:rPr>
        <w:t>или иные телесные повреждения)</w:t>
      </w:r>
    </w:p>
    <w:p w14:paraId="0837AACB" w14:textId="77777777" w:rsidR="00CB659C" w:rsidRPr="007C3DC9" w:rsidRDefault="00CB659C" w:rsidP="007D3BDE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14:paraId="5F94AA44" w14:textId="229C94C4" w:rsidR="00F9281D" w:rsidRPr="007C3DC9" w:rsidRDefault="007A2D3C" w:rsidP="00F9281D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A26D3" wp14:editId="7B1AF34F">
                <wp:simplePos x="0" y="0"/>
                <wp:positionH relativeFrom="column">
                  <wp:posOffset>310515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AA09A" id="Rectangle 2" o:spid="_x0000_s1026" style="position:absolute;margin-left:24.45pt;margin-top:1.2pt;width:18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"/>
            </w:pict>
          </mc:Fallback>
        </mc:AlternateContent>
      </w:r>
      <w:r w:rsidR="00F9281D" w:rsidRPr="007C3DC9">
        <w:rPr>
          <w:rFonts w:eastAsia="Calibri"/>
          <w:sz w:val="20"/>
          <w:szCs w:val="20"/>
        </w:rPr>
        <w:t xml:space="preserve">  </w:t>
      </w:r>
      <w:r w:rsidR="00611BEC" w:rsidRPr="007C3DC9">
        <w:rPr>
          <w:rFonts w:eastAsia="Calibri"/>
          <w:sz w:val="20"/>
          <w:szCs w:val="20"/>
        </w:rPr>
        <w:t xml:space="preserve">   </w:t>
      </w:r>
      <w:r w:rsidR="00F9281D" w:rsidRPr="007C3DC9">
        <w:rPr>
          <w:rFonts w:eastAsia="Calibri"/>
          <w:sz w:val="20"/>
          <w:szCs w:val="20"/>
        </w:rPr>
        <w:t xml:space="preserve"> </w:t>
      </w:r>
      <w:r w:rsidR="00C86503" w:rsidRPr="007C3DC9">
        <w:rPr>
          <w:rFonts w:eastAsia="Calibri"/>
          <w:sz w:val="20"/>
          <w:szCs w:val="20"/>
        </w:rPr>
        <w:t xml:space="preserve">    </w:t>
      </w:r>
      <w:r w:rsidR="00F9281D" w:rsidRPr="007C3DC9">
        <w:rPr>
          <w:rFonts w:eastAsia="Calibri"/>
          <w:sz w:val="20"/>
          <w:szCs w:val="20"/>
        </w:rPr>
        <w:t xml:space="preserve">       </w:t>
      </w:r>
      <w:r w:rsidR="003833D6" w:rsidRPr="007C3DC9">
        <w:rPr>
          <w:rFonts w:eastAsia="Calibri"/>
          <w:sz w:val="20"/>
          <w:szCs w:val="20"/>
        </w:rPr>
        <w:t xml:space="preserve"> </w:t>
      </w:r>
      <w:r w:rsidR="00F9281D" w:rsidRPr="007C3DC9">
        <w:rPr>
          <w:rFonts w:eastAsia="Calibri"/>
          <w:sz w:val="20"/>
          <w:szCs w:val="20"/>
        </w:rPr>
        <w:t xml:space="preserve"> производственная травма</w:t>
      </w:r>
    </w:p>
    <w:p w14:paraId="0417A111" w14:textId="689576B1" w:rsidR="00F9281D" w:rsidRPr="007C3DC9" w:rsidRDefault="00F9281D" w:rsidP="007D3BDE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</w:p>
    <w:p w14:paraId="1860D86A" w14:textId="6C03F34D" w:rsidR="00F9281D" w:rsidRPr="007C3DC9" w:rsidRDefault="00C86503" w:rsidP="00611BE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26D3" wp14:editId="7C83645B">
                <wp:simplePos x="0" y="0"/>
                <wp:positionH relativeFrom="column">
                  <wp:posOffset>310515</wp:posOffset>
                </wp:positionH>
                <wp:positionV relativeFrom="paragraph">
                  <wp:posOffset>11430</wp:posOffset>
                </wp:positionV>
                <wp:extent cx="238125" cy="152400"/>
                <wp:effectExtent l="0" t="0" r="28575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ED9EC" id="Rectangle 3" o:spid="_x0000_s1026" style="position:absolute;margin-left:24.45pt;margin-top:.9pt;width:18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"/>
            </w:pict>
          </mc:Fallback>
        </mc:AlternateContent>
      </w:r>
      <w:r w:rsidR="00611BEC" w:rsidRPr="007C3DC9">
        <w:rPr>
          <w:rFonts w:eastAsia="Calibri"/>
          <w:sz w:val="20"/>
          <w:szCs w:val="20"/>
        </w:rPr>
        <w:t xml:space="preserve">     </w:t>
      </w:r>
      <w:r w:rsidRPr="007C3DC9">
        <w:rPr>
          <w:rFonts w:eastAsia="Calibri"/>
          <w:sz w:val="20"/>
          <w:szCs w:val="20"/>
        </w:rPr>
        <w:t xml:space="preserve">    </w:t>
      </w:r>
      <w:r w:rsidR="00611BEC" w:rsidRPr="007C3DC9">
        <w:rPr>
          <w:rFonts w:eastAsia="Calibri"/>
          <w:sz w:val="20"/>
          <w:szCs w:val="20"/>
        </w:rPr>
        <w:t xml:space="preserve">         </w:t>
      </w:r>
      <w:r w:rsidR="003833D6" w:rsidRPr="007C3DC9">
        <w:rPr>
          <w:rFonts w:eastAsia="Calibri"/>
          <w:sz w:val="20"/>
          <w:szCs w:val="20"/>
        </w:rPr>
        <w:t xml:space="preserve"> </w:t>
      </w:r>
      <w:r w:rsidR="00611BEC" w:rsidRPr="007C3DC9">
        <w:rPr>
          <w:rFonts w:eastAsia="Calibri"/>
          <w:sz w:val="20"/>
          <w:szCs w:val="20"/>
        </w:rPr>
        <w:t>травма, не связанная с производством</w:t>
      </w:r>
    </w:p>
    <w:p w14:paraId="77830638" w14:textId="77777777" w:rsidR="00F9281D" w:rsidRPr="007C3DC9" w:rsidRDefault="00F9281D" w:rsidP="007D3BDE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</w:p>
    <w:p w14:paraId="60E5544C" w14:textId="5DDF9129" w:rsidR="00CB659C" w:rsidRPr="007C3DC9" w:rsidRDefault="00CB659C" w:rsidP="003833D6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r w:rsidRPr="00CD2A55">
        <w:rPr>
          <w:rFonts w:eastAsia="Calibri"/>
          <w:sz w:val="22"/>
          <w:szCs w:val="22"/>
        </w:rPr>
        <w:t xml:space="preserve">3. Действия по ликвидации последствий </w:t>
      </w:r>
      <w:r w:rsidR="00FA1691" w:rsidRPr="00CD2A55">
        <w:rPr>
          <w:rFonts w:eastAsia="Calibri"/>
          <w:sz w:val="22"/>
          <w:szCs w:val="22"/>
        </w:rPr>
        <w:t>ДТП</w:t>
      </w:r>
      <w:r w:rsidRPr="00CD2A55">
        <w:rPr>
          <w:rFonts w:eastAsia="Calibri"/>
          <w:sz w:val="22"/>
          <w:szCs w:val="22"/>
        </w:rPr>
        <w:t xml:space="preserve"> и место нахождения</w:t>
      </w:r>
      <w:r w:rsidR="003833D6" w:rsidRPr="00CD2A55">
        <w:rPr>
          <w:rFonts w:eastAsia="Calibri"/>
          <w:sz w:val="22"/>
          <w:szCs w:val="22"/>
        </w:rPr>
        <w:t xml:space="preserve"> транспортного средства</w:t>
      </w:r>
      <w:r w:rsidR="00FA1691" w:rsidRPr="007C3DC9">
        <w:rPr>
          <w:rFonts w:eastAsia="Calibri"/>
          <w:sz w:val="20"/>
          <w:szCs w:val="20"/>
        </w:rPr>
        <w:t xml:space="preserve"> ________________</w:t>
      </w:r>
      <w:r w:rsidR="003833D6" w:rsidRPr="007C3DC9">
        <w:rPr>
          <w:rFonts w:eastAsia="Calibri"/>
          <w:sz w:val="20"/>
          <w:szCs w:val="20"/>
        </w:rPr>
        <w:t>_________</w:t>
      </w:r>
      <w:r w:rsidR="0061729A" w:rsidRPr="007C3DC9">
        <w:rPr>
          <w:rFonts w:eastAsia="Calibri"/>
          <w:sz w:val="20"/>
          <w:szCs w:val="20"/>
        </w:rPr>
        <w:t>____________________</w:t>
      </w:r>
      <w:r w:rsidR="00B5110D" w:rsidRPr="007C3DC9">
        <w:rPr>
          <w:rFonts w:eastAsia="Calibri"/>
          <w:sz w:val="20"/>
          <w:szCs w:val="20"/>
        </w:rPr>
        <w:t>___________________________</w:t>
      </w:r>
      <w:r w:rsidR="00CD2A55">
        <w:rPr>
          <w:rFonts w:eastAsia="Calibri"/>
          <w:sz w:val="20"/>
          <w:szCs w:val="20"/>
        </w:rPr>
        <w:t>________________________</w:t>
      </w:r>
    </w:p>
    <w:p w14:paraId="58DFC08C" w14:textId="1077C61F" w:rsidR="00CB659C" w:rsidRPr="007C3DC9" w:rsidRDefault="00CB659C" w:rsidP="00CB659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C3DC9">
        <w:rPr>
          <w:rFonts w:eastAsia="Calibri"/>
          <w:sz w:val="20"/>
          <w:szCs w:val="20"/>
        </w:rPr>
        <w:t>____________________________________________________________________</w:t>
      </w:r>
      <w:r w:rsidR="00CD2A55">
        <w:rPr>
          <w:rFonts w:eastAsia="Calibri"/>
          <w:sz w:val="20"/>
          <w:szCs w:val="20"/>
        </w:rPr>
        <w:t>____________________________</w:t>
      </w:r>
    </w:p>
    <w:p w14:paraId="151E4587" w14:textId="77777777" w:rsidR="00390F07" w:rsidRPr="007C3DC9" w:rsidRDefault="00390F07" w:rsidP="00EF25C1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</w:p>
    <w:p w14:paraId="348EB8C1" w14:textId="0B5D4B4B" w:rsidR="00EF25C1" w:rsidRPr="00CD2A55" w:rsidRDefault="00EF25C1" w:rsidP="00EF25C1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CD2A55">
        <w:rPr>
          <w:rFonts w:eastAsia="Calibri"/>
          <w:sz w:val="22"/>
          <w:szCs w:val="22"/>
        </w:rPr>
        <w:t xml:space="preserve">4. Другие участники </w:t>
      </w:r>
      <w:r w:rsidR="00FA1691" w:rsidRPr="00CD2A55">
        <w:rPr>
          <w:rFonts w:eastAsia="Calibri"/>
          <w:sz w:val="22"/>
          <w:szCs w:val="22"/>
        </w:rPr>
        <w:t>ДТП</w:t>
      </w:r>
      <w:r w:rsidRPr="00CD2A55">
        <w:rPr>
          <w:rFonts w:eastAsia="Calibri"/>
          <w:sz w:val="22"/>
          <w:szCs w:val="22"/>
        </w:rPr>
        <w:t>:</w:t>
      </w:r>
    </w:p>
    <w:tbl>
      <w:tblPr>
        <w:tblW w:w="97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27"/>
        <w:gridCol w:w="2285"/>
        <w:gridCol w:w="2231"/>
        <w:gridCol w:w="2272"/>
      </w:tblGrid>
      <w:tr w:rsidR="00EF25C1" w:rsidRPr="007C3DC9" w14:paraId="3B8B482C" w14:textId="77777777" w:rsidTr="00812E63">
        <w:trPr>
          <w:cantSplit/>
          <w:trHeight w:val="389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9E66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C3DC9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2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3AA8A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C3DC9">
              <w:rPr>
                <w:rFonts w:eastAsia="Calibri"/>
                <w:sz w:val="20"/>
                <w:szCs w:val="20"/>
              </w:rPr>
              <w:t>Фамилия, инициалы, место жительства (место пребывания), телефон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D296" w14:textId="43AB28F0" w:rsidR="00EF25C1" w:rsidRPr="007C3DC9" w:rsidRDefault="00EF25C1" w:rsidP="008110FC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C3DC9">
              <w:rPr>
                <w:rFonts w:eastAsia="Calibri"/>
                <w:sz w:val="20"/>
                <w:szCs w:val="20"/>
              </w:rPr>
              <w:t xml:space="preserve">Марка и регистрационный знак транспортного средства 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97B1D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C3DC9">
              <w:rPr>
                <w:rFonts w:eastAsia="Calibri"/>
                <w:sz w:val="20"/>
                <w:szCs w:val="20"/>
              </w:rPr>
              <w:t xml:space="preserve">Договор страхования </w:t>
            </w:r>
          </w:p>
          <w:p w14:paraId="1214F157" w14:textId="5D710C7B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C3DC9">
              <w:rPr>
                <w:rFonts w:eastAsia="Calibri"/>
                <w:sz w:val="20"/>
                <w:szCs w:val="20"/>
              </w:rPr>
              <w:t>серия и номер</w:t>
            </w:r>
            <w:r w:rsidR="00E65C16" w:rsidRPr="007C3DC9">
              <w:rPr>
                <w:rFonts w:eastAsia="Calibri"/>
                <w:sz w:val="20"/>
                <w:szCs w:val="20"/>
              </w:rPr>
              <w:t>, срок действия, наименование страховой организации</w:t>
            </w:r>
            <w:r w:rsidRPr="007C3DC9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4177" w14:textId="7C78E15F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C3DC9">
              <w:rPr>
                <w:rFonts w:eastAsia="Calibri"/>
                <w:sz w:val="20"/>
                <w:szCs w:val="20"/>
              </w:rPr>
              <w:t>Наличие повреждений транспортного средства</w:t>
            </w:r>
          </w:p>
        </w:tc>
      </w:tr>
      <w:tr w:rsidR="00EF25C1" w:rsidRPr="007C3DC9" w14:paraId="075F0DFA" w14:textId="77777777" w:rsidTr="00812E63">
        <w:trPr>
          <w:cantSplit/>
          <w:trHeight w:val="1274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CA6EF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0EB2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7D69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CE835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50288" w14:textId="77777777" w:rsidR="00EF25C1" w:rsidRPr="007C3DC9" w:rsidRDefault="00EF25C1" w:rsidP="008C7A87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</w:tbl>
    <w:p w14:paraId="64367E8B" w14:textId="77777777" w:rsidR="00E65C16" w:rsidRPr="007C3DC9" w:rsidRDefault="00E65C16" w:rsidP="007D3BDE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</w:p>
    <w:p w14:paraId="59146B21" w14:textId="77777777" w:rsidR="000961B7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0961B7">
        <w:rPr>
          <w:rFonts w:eastAsia="Calibri"/>
          <w:sz w:val="22"/>
          <w:szCs w:val="22"/>
        </w:rPr>
        <w:t>5. Предполагаемый причинитель вреда в этом ДТП</w:t>
      </w:r>
    </w:p>
    <w:p w14:paraId="2A00F23A" w14:textId="3C8E91E2" w:rsidR="000961B7" w:rsidRPr="007D3BDE" w:rsidRDefault="000961B7" w:rsidP="000961B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30"/>
          <w:szCs w:val="30"/>
        </w:rPr>
        <w:t>_____________________________</w:t>
      </w:r>
      <w:r w:rsidRPr="007D3BDE">
        <w:rPr>
          <w:rFonts w:eastAsia="Calibri"/>
          <w:sz w:val="28"/>
          <w:szCs w:val="28"/>
        </w:rPr>
        <w:t>___________</w:t>
      </w:r>
      <w:r>
        <w:rPr>
          <w:rFonts w:eastAsia="Calibri"/>
          <w:sz w:val="28"/>
          <w:szCs w:val="28"/>
        </w:rPr>
        <w:t>__________________________</w:t>
      </w:r>
    </w:p>
    <w:p w14:paraId="01595C1D" w14:textId="77777777" w:rsidR="000961B7" w:rsidRPr="000961B7" w:rsidRDefault="000961B7" w:rsidP="000961B7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0961B7">
        <w:rPr>
          <w:rFonts w:eastAsia="Calibri"/>
          <w:sz w:val="16"/>
          <w:szCs w:val="16"/>
        </w:rPr>
        <w:t xml:space="preserve">                                                        (фамилия, собственное имя, отчество (при его наличии) и место </w:t>
      </w:r>
    </w:p>
    <w:p w14:paraId="5C2F6B1F" w14:textId="77777777" w:rsidR="000961B7" w:rsidRPr="007D3BDE" w:rsidRDefault="000961B7" w:rsidP="000961B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D3BDE">
        <w:rPr>
          <w:rFonts w:eastAsia="Calibri"/>
          <w:sz w:val="28"/>
          <w:szCs w:val="28"/>
        </w:rPr>
        <w:t>____________________________________________________________________</w:t>
      </w:r>
    </w:p>
    <w:p w14:paraId="222D7302" w14:textId="77777777" w:rsidR="000961B7" w:rsidRPr="007D3BDE" w:rsidRDefault="000961B7" w:rsidP="000961B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7D3BDE">
        <w:rPr>
          <w:rFonts w:eastAsia="Calibri"/>
          <w:sz w:val="20"/>
          <w:szCs w:val="20"/>
        </w:rPr>
        <w:t xml:space="preserve">жительства (место пребывания) физического лица, наименование и </w:t>
      </w:r>
      <w:r>
        <w:rPr>
          <w:rFonts w:eastAsia="Calibri"/>
          <w:sz w:val="20"/>
          <w:szCs w:val="20"/>
        </w:rPr>
        <w:t>место нахождения</w:t>
      </w:r>
      <w:r w:rsidRPr="007D3BDE">
        <w:rPr>
          <w:rFonts w:eastAsia="Calibri"/>
          <w:sz w:val="20"/>
          <w:szCs w:val="20"/>
        </w:rPr>
        <w:t xml:space="preserve"> юридического лица)</w:t>
      </w:r>
    </w:p>
    <w:p w14:paraId="44A1E480" w14:textId="77777777" w:rsidR="000961B7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</w:p>
    <w:p w14:paraId="11C7D500" w14:textId="0EF4B35B" w:rsidR="000961B7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D3E09">
        <w:rPr>
          <w:rFonts w:eastAsia="Calibri"/>
          <w:sz w:val="22"/>
          <w:szCs w:val="22"/>
        </w:rPr>
        <w:t xml:space="preserve">6. Наименование подразделения Государственной автомобильной инспекции или иного государственного органа, проводившего разбирательство по ДТП </w:t>
      </w:r>
    </w:p>
    <w:p w14:paraId="52DA5E9E" w14:textId="4B956D43" w:rsidR="000D3E09" w:rsidRPr="007D3BDE" w:rsidRDefault="000D3E09" w:rsidP="000D3E0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____________________________________________________________________</w:t>
      </w:r>
    </w:p>
    <w:p w14:paraId="3FB6CD6E" w14:textId="1766EFAC" w:rsidR="000961B7" w:rsidRPr="007D3BDE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D3E09">
        <w:rPr>
          <w:rFonts w:eastAsia="Calibri"/>
          <w:sz w:val="22"/>
          <w:szCs w:val="22"/>
        </w:rPr>
        <w:t>7. Проводилось ли медицинское обследование</w:t>
      </w:r>
      <w:r w:rsidRPr="007D3BDE">
        <w:rPr>
          <w:rFonts w:eastAsia="Calibri"/>
          <w:sz w:val="30"/>
          <w:szCs w:val="30"/>
        </w:rPr>
        <w:t xml:space="preserve"> </w:t>
      </w:r>
      <w:r w:rsidRPr="007D3BDE">
        <w:rPr>
          <w:rFonts w:eastAsia="Calibri"/>
          <w:sz w:val="28"/>
          <w:szCs w:val="28"/>
        </w:rPr>
        <w:t>____________________</w:t>
      </w:r>
      <w:r w:rsidR="000D3E09">
        <w:rPr>
          <w:rFonts w:eastAsia="Calibri"/>
          <w:sz w:val="28"/>
          <w:szCs w:val="28"/>
        </w:rPr>
        <w:t>___________</w:t>
      </w:r>
    </w:p>
    <w:p w14:paraId="62F3C090" w14:textId="77777777" w:rsidR="000961B7" w:rsidRPr="000D3E09" w:rsidRDefault="000961B7" w:rsidP="000961B7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0D3E09">
        <w:rPr>
          <w:rFonts w:eastAsia="Calibri"/>
          <w:sz w:val="16"/>
          <w:szCs w:val="16"/>
        </w:rPr>
        <w:t xml:space="preserve">                                                                                                                         (да, нет)</w:t>
      </w:r>
    </w:p>
    <w:p w14:paraId="3C2F38B8" w14:textId="77777777" w:rsidR="000961B7" w:rsidRPr="000D3E09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0D3E09">
        <w:rPr>
          <w:rFonts w:eastAsia="Calibri"/>
          <w:sz w:val="22"/>
          <w:szCs w:val="22"/>
        </w:rPr>
        <w:t>8. Причитающуюся сумму страхового возмещения прошу перечислить:</w:t>
      </w:r>
    </w:p>
    <w:p w14:paraId="5C5B8EA9" w14:textId="16395715" w:rsidR="000D3E09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3833D6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9B4329" wp14:editId="2F6C30F2">
                <wp:simplePos x="0" y="0"/>
                <wp:positionH relativeFrom="column">
                  <wp:posOffset>472694</wp:posOffset>
                </wp:positionH>
                <wp:positionV relativeFrom="paragraph">
                  <wp:posOffset>61849</wp:posOffset>
                </wp:positionV>
                <wp:extent cx="199771" cy="134112"/>
                <wp:effectExtent l="0" t="0" r="10160" b="1841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" cy="134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513D4" id="Rectangle 3" o:spid="_x0000_s1026" style="position:absolute;margin-left:37.2pt;margin-top:4.85pt;width:15.75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"/>
            </w:pict>
          </mc:Fallback>
        </mc:AlternateContent>
      </w:r>
      <w:r w:rsidRPr="003833D6">
        <w:rPr>
          <w:rFonts w:eastAsia="Calibri"/>
          <w:sz w:val="28"/>
          <w:szCs w:val="28"/>
        </w:rPr>
        <w:t xml:space="preserve">        </w:t>
      </w:r>
      <w:r w:rsidRPr="000D3E09">
        <w:rPr>
          <w:rFonts w:eastAsia="Calibri"/>
          <w:sz w:val="22"/>
          <w:szCs w:val="22"/>
        </w:rPr>
        <w:t>на счет №</w:t>
      </w:r>
      <w:r w:rsidRPr="007D3BDE">
        <w:rPr>
          <w:rFonts w:eastAsia="Calibri"/>
          <w:sz w:val="30"/>
          <w:szCs w:val="30"/>
        </w:rPr>
        <w:t xml:space="preserve"> ________</w:t>
      </w:r>
      <w:r>
        <w:rPr>
          <w:rFonts w:eastAsia="Calibri"/>
          <w:sz w:val="30"/>
          <w:szCs w:val="30"/>
        </w:rPr>
        <w:t>_______________________________________</w:t>
      </w:r>
      <w:r w:rsidR="000D3E09">
        <w:rPr>
          <w:rFonts w:eastAsia="Calibri"/>
          <w:sz w:val="30"/>
          <w:szCs w:val="30"/>
        </w:rPr>
        <w:t>_</w:t>
      </w:r>
    </w:p>
    <w:p w14:paraId="7A9FAD9A" w14:textId="059091E3" w:rsidR="000961B7" w:rsidRPr="000D3E09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30"/>
          <w:szCs w:val="30"/>
        </w:rPr>
        <w:t xml:space="preserve"> </w:t>
      </w:r>
      <w:r w:rsidRPr="000D3E09">
        <w:rPr>
          <w:rFonts w:eastAsia="Calibri"/>
          <w:sz w:val="22"/>
          <w:szCs w:val="22"/>
        </w:rPr>
        <w:t>в банке _________________________________________________________</w:t>
      </w:r>
      <w:r w:rsidR="000D3E09">
        <w:rPr>
          <w:rFonts w:eastAsia="Calibri"/>
          <w:sz w:val="22"/>
          <w:szCs w:val="22"/>
        </w:rPr>
        <w:t>________________</w:t>
      </w:r>
    </w:p>
    <w:p w14:paraId="5AD3E714" w14:textId="77777777" w:rsidR="000961B7" w:rsidRPr="000D3E09" w:rsidRDefault="000961B7" w:rsidP="000961B7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 w:rsidRPr="003833D6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9E7E77" wp14:editId="2F66912B">
                <wp:simplePos x="0" y="0"/>
                <wp:positionH relativeFrom="column">
                  <wp:posOffset>473710</wp:posOffset>
                </wp:positionH>
                <wp:positionV relativeFrom="paragraph">
                  <wp:posOffset>59944</wp:posOffset>
                </wp:positionV>
                <wp:extent cx="199771" cy="134112"/>
                <wp:effectExtent l="0" t="0" r="10160" b="1841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" cy="134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F7F05" id="Rectangle 3" o:spid="_x0000_s1026" style="position:absolute;margin-left:37.3pt;margin-top:4.7pt;width:15.75pt;height:1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"/>
            </w:pict>
          </mc:Fallback>
        </mc:AlternateContent>
      </w:r>
      <w:r w:rsidRPr="003833D6">
        <w:rPr>
          <w:rFonts w:eastAsia="Calibri"/>
          <w:sz w:val="28"/>
          <w:szCs w:val="28"/>
        </w:rPr>
        <w:t xml:space="preserve">        </w:t>
      </w:r>
      <w:r w:rsidRPr="000D3E09">
        <w:rPr>
          <w:rFonts w:eastAsia="Calibri"/>
          <w:sz w:val="22"/>
          <w:szCs w:val="22"/>
        </w:rPr>
        <w:t>в банк по паспорту</w:t>
      </w:r>
    </w:p>
    <w:p w14:paraId="17B1C0B8" w14:textId="5E823A5A" w:rsidR="000D3E09" w:rsidRPr="000D3E09" w:rsidRDefault="000961B7" w:rsidP="000D3E09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</w:rPr>
      </w:pPr>
      <w:r w:rsidRPr="003833D6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DBF4B8" wp14:editId="6D47DF01">
                <wp:simplePos x="0" y="0"/>
                <wp:positionH relativeFrom="column">
                  <wp:posOffset>473329</wp:posOffset>
                </wp:positionH>
                <wp:positionV relativeFrom="paragraph">
                  <wp:posOffset>63500</wp:posOffset>
                </wp:positionV>
                <wp:extent cx="199771" cy="134112"/>
                <wp:effectExtent l="0" t="0" r="10160" b="1841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" cy="134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25441" id="Rectangle 3" o:spid="_x0000_s1026" style="position:absolute;margin-left:37.25pt;margin-top:5pt;width:15.75pt;height: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"/>
            </w:pict>
          </mc:Fallback>
        </mc:AlternateContent>
      </w:r>
      <w:r w:rsidRPr="003833D6">
        <w:rPr>
          <w:rFonts w:eastAsia="Calibri"/>
          <w:sz w:val="28"/>
          <w:szCs w:val="28"/>
        </w:rPr>
        <w:t xml:space="preserve">        </w:t>
      </w:r>
      <w:r w:rsidRPr="000D3E09">
        <w:rPr>
          <w:rFonts w:eastAsia="Calibri"/>
          <w:sz w:val="22"/>
          <w:szCs w:val="22"/>
        </w:rPr>
        <w:t>организации автосервиса</w:t>
      </w:r>
      <w:r w:rsidR="000D3E09">
        <w:rPr>
          <w:rFonts w:eastAsia="Calibri"/>
          <w:sz w:val="22"/>
          <w:szCs w:val="22"/>
        </w:rPr>
        <w:t xml:space="preserve"> </w:t>
      </w:r>
      <w:r w:rsidR="000D3E09" w:rsidRPr="000D3E09">
        <w:rPr>
          <w:rFonts w:eastAsia="Calibri"/>
          <w:sz w:val="22"/>
          <w:szCs w:val="22"/>
        </w:rPr>
        <w:t>__________________________________________________</w:t>
      </w:r>
      <w:r w:rsidR="000D3E09">
        <w:rPr>
          <w:rFonts w:eastAsia="Calibri"/>
          <w:sz w:val="22"/>
          <w:szCs w:val="22"/>
        </w:rPr>
        <w:t>____</w:t>
      </w:r>
    </w:p>
    <w:p w14:paraId="193B1203" w14:textId="04446D5D" w:rsidR="000D3E09" w:rsidRPr="000D3E09" w:rsidRDefault="000D3E09" w:rsidP="000D3E09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22"/>
          <w:szCs w:val="22"/>
        </w:rPr>
        <w:t xml:space="preserve">                                                        </w:t>
      </w:r>
      <w:r w:rsidRPr="000D3E09">
        <w:rPr>
          <w:rFonts w:eastAsia="Calibri"/>
          <w:sz w:val="16"/>
          <w:szCs w:val="16"/>
        </w:rPr>
        <w:t>(полное наименование организации автосервиса)</w:t>
      </w:r>
    </w:p>
    <w:p w14:paraId="0E54C71B" w14:textId="0A2EB54A" w:rsidR="000961B7" w:rsidRPr="000D3E09" w:rsidRDefault="000961B7" w:rsidP="000961B7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</w:rPr>
      </w:pPr>
    </w:p>
    <w:p w14:paraId="65670C4E" w14:textId="77777777" w:rsidR="000961B7" w:rsidRPr="000D3E09" w:rsidRDefault="000961B7" w:rsidP="000961B7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</w:rPr>
      </w:pPr>
      <w:r w:rsidRPr="003833D6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4310FC" wp14:editId="1CEF9BD8">
                <wp:simplePos x="0" y="0"/>
                <wp:positionH relativeFrom="column">
                  <wp:posOffset>474853</wp:posOffset>
                </wp:positionH>
                <wp:positionV relativeFrom="paragraph">
                  <wp:posOffset>53721</wp:posOffset>
                </wp:positionV>
                <wp:extent cx="199771" cy="134112"/>
                <wp:effectExtent l="0" t="0" r="10160" b="1841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" cy="134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EDD43" id="Rectangle 3" o:spid="_x0000_s1026" style="position:absolute;margin-left:37.4pt;margin-top:4.25pt;width:15.75pt;height:1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"/>
            </w:pict>
          </mc:Fallback>
        </mc:AlternateContent>
      </w:r>
      <w:r w:rsidRPr="003833D6">
        <w:rPr>
          <w:rFonts w:eastAsia="Calibri"/>
          <w:sz w:val="28"/>
          <w:szCs w:val="28"/>
        </w:rPr>
        <w:t xml:space="preserve">        </w:t>
      </w:r>
      <w:r w:rsidRPr="000D3E09">
        <w:rPr>
          <w:rFonts w:eastAsia="Calibri"/>
          <w:sz w:val="22"/>
          <w:szCs w:val="22"/>
        </w:rPr>
        <w:t xml:space="preserve">организации и (или) индивидуальному предпринимателю, оказавшим (оказывающим) услуги по восстановлению (ремонту) имущества (за исключением транспортного средства) </w:t>
      </w:r>
    </w:p>
    <w:p w14:paraId="3D5000B3" w14:textId="77777777" w:rsidR="000961B7" w:rsidRPr="000D3E09" w:rsidRDefault="000961B7" w:rsidP="000961B7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</w:rPr>
      </w:pPr>
      <w:r w:rsidRPr="003833D6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3A7088" wp14:editId="6FFBDAAF">
                <wp:simplePos x="0" y="0"/>
                <wp:positionH relativeFrom="column">
                  <wp:posOffset>474980</wp:posOffset>
                </wp:positionH>
                <wp:positionV relativeFrom="paragraph">
                  <wp:posOffset>53721</wp:posOffset>
                </wp:positionV>
                <wp:extent cx="199771" cy="134112"/>
                <wp:effectExtent l="0" t="0" r="10160" b="18415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" cy="134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2B4ED" id="Rectangle 3" o:spid="_x0000_s1026" style="position:absolute;margin-left:37.4pt;margin-top:4.25pt;width:15.75pt;height:1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"/>
            </w:pict>
          </mc:Fallback>
        </mc:AlternateContent>
      </w:r>
      <w:r w:rsidRPr="003833D6">
        <w:rPr>
          <w:rFonts w:eastAsia="Calibri"/>
          <w:sz w:val="28"/>
          <w:szCs w:val="28"/>
        </w:rPr>
        <w:t xml:space="preserve">        </w:t>
      </w:r>
      <w:r w:rsidRPr="000D3E09">
        <w:rPr>
          <w:rFonts w:eastAsia="Calibri"/>
          <w:sz w:val="22"/>
          <w:szCs w:val="22"/>
        </w:rPr>
        <w:t>организации и (или) индивидуальному предпринимателю, осуществившим эвакуацию</w:t>
      </w:r>
    </w:p>
    <w:p w14:paraId="4137B03D" w14:textId="77777777" w:rsidR="000961B7" w:rsidRPr="000D3E09" w:rsidRDefault="000961B7" w:rsidP="000961B7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</w:rPr>
      </w:pPr>
      <w:r w:rsidRPr="003833D6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015E24" wp14:editId="4B855A94">
                <wp:simplePos x="0" y="0"/>
                <wp:positionH relativeFrom="column">
                  <wp:posOffset>481203</wp:posOffset>
                </wp:positionH>
                <wp:positionV relativeFrom="paragraph">
                  <wp:posOffset>60071</wp:posOffset>
                </wp:positionV>
                <wp:extent cx="199771" cy="134112"/>
                <wp:effectExtent l="0" t="0" r="10160" b="18415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" cy="134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CEBFD" id="Rectangle 3" o:spid="_x0000_s1026" style="position:absolute;margin-left:37.9pt;margin-top:4.75pt;width:15.75pt;height:1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"/>
            </w:pict>
          </mc:Fallback>
        </mc:AlternateContent>
      </w:r>
      <w:r w:rsidRPr="003833D6">
        <w:rPr>
          <w:rFonts w:eastAsia="Calibri"/>
          <w:sz w:val="28"/>
          <w:szCs w:val="28"/>
        </w:rPr>
        <w:t xml:space="preserve">        </w:t>
      </w:r>
      <w:r w:rsidRPr="000D3E09">
        <w:rPr>
          <w:rFonts w:eastAsia="Calibri"/>
          <w:sz w:val="22"/>
          <w:szCs w:val="22"/>
        </w:rPr>
        <w:t>организации здравоохранения, оказавшей (оказывающей) медицинскую помощь в связи со страховым случаем</w:t>
      </w:r>
    </w:p>
    <w:p w14:paraId="1070EC81" w14:textId="77777777" w:rsidR="000961B7" w:rsidRPr="000D3E09" w:rsidRDefault="000961B7" w:rsidP="000961B7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</w:rPr>
      </w:pPr>
    </w:p>
    <w:p w14:paraId="572DCA42" w14:textId="7BA384E9" w:rsidR="000961B7" w:rsidRPr="000D3E09" w:rsidRDefault="000961B7" w:rsidP="000961B7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</w:rPr>
      </w:pPr>
      <w:r w:rsidRPr="000D3E09">
        <w:rPr>
          <w:rFonts w:eastAsia="Calibri"/>
          <w:sz w:val="22"/>
          <w:szCs w:val="22"/>
        </w:rPr>
        <w:t xml:space="preserve">9. Прошу направить транспортное средство для выполнения </w:t>
      </w:r>
      <w:r w:rsidRPr="000D3E09">
        <w:rPr>
          <w:rFonts w:eastAsia="Calibri"/>
          <w:sz w:val="22"/>
          <w:szCs w:val="22"/>
        </w:rPr>
        <w:br/>
        <w:t>комплекса восстановительного ремонта в организацию автосервиса*_________________________________________________________</w:t>
      </w:r>
      <w:r w:rsidR="000D3E09">
        <w:rPr>
          <w:rFonts w:eastAsia="Calibri"/>
          <w:sz w:val="22"/>
          <w:szCs w:val="22"/>
        </w:rPr>
        <w:t>___________________</w:t>
      </w:r>
    </w:p>
    <w:p w14:paraId="12B52510" w14:textId="77777777" w:rsidR="000961B7" w:rsidRPr="000D3E09" w:rsidRDefault="000961B7" w:rsidP="000961B7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0D3E09">
        <w:rPr>
          <w:rFonts w:eastAsia="Calibri"/>
          <w:sz w:val="16"/>
          <w:szCs w:val="16"/>
        </w:rPr>
        <w:t>(полное наименование организации автосервиса)</w:t>
      </w:r>
    </w:p>
    <w:p w14:paraId="4A5B9D8B" w14:textId="77777777" w:rsidR="000961B7" w:rsidRPr="000D3E09" w:rsidRDefault="000961B7" w:rsidP="000961B7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14:paraId="37B7C952" w14:textId="77777777" w:rsidR="000961B7" w:rsidRPr="000D3E09" w:rsidRDefault="000961B7" w:rsidP="000961B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0D3E09">
        <w:rPr>
          <w:rFonts w:eastAsia="Calibri"/>
          <w:sz w:val="22"/>
          <w:szCs w:val="22"/>
        </w:rPr>
        <w:t>__ _____________ ____ г.                    ____________________</w:t>
      </w:r>
    </w:p>
    <w:p w14:paraId="20B310E1" w14:textId="3C507B9C" w:rsidR="000961B7" w:rsidRPr="000D3E09" w:rsidRDefault="000961B7" w:rsidP="000961B7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0D3E09">
        <w:rPr>
          <w:rFonts w:eastAsia="Calibri"/>
          <w:sz w:val="16"/>
          <w:szCs w:val="16"/>
        </w:rPr>
        <w:t xml:space="preserve">                                                                           </w:t>
      </w:r>
      <w:r w:rsidR="000D3E09">
        <w:rPr>
          <w:rFonts w:eastAsia="Calibri"/>
          <w:sz w:val="16"/>
          <w:szCs w:val="16"/>
        </w:rPr>
        <w:t xml:space="preserve">                                 </w:t>
      </w:r>
      <w:r w:rsidRPr="000D3E09">
        <w:rPr>
          <w:rFonts w:eastAsia="Calibri"/>
          <w:sz w:val="16"/>
          <w:szCs w:val="16"/>
        </w:rPr>
        <w:t>(подпись)</w:t>
      </w:r>
    </w:p>
    <w:p w14:paraId="1F15587C" w14:textId="10F05967" w:rsidR="00C15776" w:rsidRPr="000D3E09" w:rsidRDefault="00C15776" w:rsidP="007D3BDE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sectPr w:rsidR="00C15776" w:rsidRPr="000D3E09" w:rsidSect="00812E63">
      <w:headerReference w:type="even" r:id="rId7"/>
      <w:headerReference w:type="default" r:id="rId8"/>
      <w:pgSz w:w="11906" w:h="16838"/>
      <w:pgMar w:top="426" w:right="567" w:bottom="0" w:left="170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C3018" w14:textId="77777777" w:rsidR="00C6091C" w:rsidRDefault="00C6091C">
      <w:r>
        <w:separator/>
      </w:r>
    </w:p>
  </w:endnote>
  <w:endnote w:type="continuationSeparator" w:id="0">
    <w:p w14:paraId="2BFA1C78" w14:textId="77777777" w:rsidR="00C6091C" w:rsidRDefault="00C6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4A7AE" w14:textId="77777777" w:rsidR="00C6091C" w:rsidRDefault="00C6091C">
      <w:r>
        <w:separator/>
      </w:r>
    </w:p>
  </w:footnote>
  <w:footnote w:type="continuationSeparator" w:id="0">
    <w:p w14:paraId="115C43E6" w14:textId="77777777" w:rsidR="00C6091C" w:rsidRDefault="00C60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35C8" w14:textId="77777777" w:rsidR="000A1CF2" w:rsidRDefault="000A1CF2" w:rsidP="002B22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79F273" w14:textId="77777777" w:rsidR="000A1CF2" w:rsidRDefault="000A1C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734E1" w14:textId="6032283B" w:rsidR="000A1CF2" w:rsidRDefault="000A1CF2" w:rsidP="002B22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12E63">
      <w:rPr>
        <w:rStyle w:val="a4"/>
        <w:noProof/>
      </w:rPr>
      <w:t>2</w:t>
    </w:r>
    <w:r>
      <w:rPr>
        <w:rStyle w:val="a4"/>
      </w:rPr>
      <w:fldChar w:fldCharType="end"/>
    </w:r>
  </w:p>
  <w:p w14:paraId="7E239151" w14:textId="1ED404A5" w:rsidR="00812E63" w:rsidRDefault="00812E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BDE"/>
    <w:rsid w:val="00030A69"/>
    <w:rsid w:val="000556C9"/>
    <w:rsid w:val="00061D11"/>
    <w:rsid w:val="00070234"/>
    <w:rsid w:val="000705EE"/>
    <w:rsid w:val="00077D2C"/>
    <w:rsid w:val="00084445"/>
    <w:rsid w:val="000961B7"/>
    <w:rsid w:val="000A1CF2"/>
    <w:rsid w:val="000A2E9C"/>
    <w:rsid w:val="000D3E09"/>
    <w:rsid w:val="000E5CAE"/>
    <w:rsid w:val="00100BA6"/>
    <w:rsid w:val="0010409C"/>
    <w:rsid w:val="001041D6"/>
    <w:rsid w:val="001113F1"/>
    <w:rsid w:val="00113E18"/>
    <w:rsid w:val="0011436F"/>
    <w:rsid w:val="001170E5"/>
    <w:rsid w:val="00124A71"/>
    <w:rsid w:val="001257A7"/>
    <w:rsid w:val="001500DE"/>
    <w:rsid w:val="001663D4"/>
    <w:rsid w:val="00166DB3"/>
    <w:rsid w:val="00196A7A"/>
    <w:rsid w:val="001A1043"/>
    <w:rsid w:val="001A35F7"/>
    <w:rsid w:val="001A7A39"/>
    <w:rsid w:val="001D40A4"/>
    <w:rsid w:val="001E2FE6"/>
    <w:rsid w:val="001E4E1C"/>
    <w:rsid w:val="001E70FB"/>
    <w:rsid w:val="0022604F"/>
    <w:rsid w:val="002276C1"/>
    <w:rsid w:val="00252A40"/>
    <w:rsid w:val="002709D5"/>
    <w:rsid w:val="002716C0"/>
    <w:rsid w:val="0027218F"/>
    <w:rsid w:val="00281028"/>
    <w:rsid w:val="00287242"/>
    <w:rsid w:val="00292A27"/>
    <w:rsid w:val="002B2269"/>
    <w:rsid w:val="002B2619"/>
    <w:rsid w:val="002B747B"/>
    <w:rsid w:val="002C61F8"/>
    <w:rsid w:val="002D6A87"/>
    <w:rsid w:val="002E7FEE"/>
    <w:rsid w:val="00307085"/>
    <w:rsid w:val="00314668"/>
    <w:rsid w:val="003154D9"/>
    <w:rsid w:val="00331121"/>
    <w:rsid w:val="00335520"/>
    <w:rsid w:val="00353C13"/>
    <w:rsid w:val="0035623F"/>
    <w:rsid w:val="003575EC"/>
    <w:rsid w:val="0037560C"/>
    <w:rsid w:val="003805AC"/>
    <w:rsid w:val="00382528"/>
    <w:rsid w:val="003833D6"/>
    <w:rsid w:val="003834FF"/>
    <w:rsid w:val="00383F09"/>
    <w:rsid w:val="0038525C"/>
    <w:rsid w:val="00390F07"/>
    <w:rsid w:val="00391B24"/>
    <w:rsid w:val="003A6959"/>
    <w:rsid w:val="003B47C8"/>
    <w:rsid w:val="003B7096"/>
    <w:rsid w:val="003E377E"/>
    <w:rsid w:val="003F32F9"/>
    <w:rsid w:val="00401B5D"/>
    <w:rsid w:val="00432F91"/>
    <w:rsid w:val="004674A2"/>
    <w:rsid w:val="00471712"/>
    <w:rsid w:val="00486BFD"/>
    <w:rsid w:val="00491752"/>
    <w:rsid w:val="004A4107"/>
    <w:rsid w:val="004B6352"/>
    <w:rsid w:val="004B79FE"/>
    <w:rsid w:val="004C134E"/>
    <w:rsid w:val="004C1923"/>
    <w:rsid w:val="004F3606"/>
    <w:rsid w:val="00515C59"/>
    <w:rsid w:val="0052387B"/>
    <w:rsid w:val="00523C8A"/>
    <w:rsid w:val="00523F90"/>
    <w:rsid w:val="00544B67"/>
    <w:rsid w:val="0059135D"/>
    <w:rsid w:val="005A2890"/>
    <w:rsid w:val="005C1D5C"/>
    <w:rsid w:val="005E0296"/>
    <w:rsid w:val="005E0BB5"/>
    <w:rsid w:val="005E0FCF"/>
    <w:rsid w:val="005E642B"/>
    <w:rsid w:val="00611BEC"/>
    <w:rsid w:val="006140A6"/>
    <w:rsid w:val="0061729A"/>
    <w:rsid w:val="00621AE0"/>
    <w:rsid w:val="00624A6A"/>
    <w:rsid w:val="0064214C"/>
    <w:rsid w:val="00652B08"/>
    <w:rsid w:val="0065337F"/>
    <w:rsid w:val="00680577"/>
    <w:rsid w:val="006825DD"/>
    <w:rsid w:val="00686586"/>
    <w:rsid w:val="00687533"/>
    <w:rsid w:val="006B2008"/>
    <w:rsid w:val="006B27F2"/>
    <w:rsid w:val="006B43E6"/>
    <w:rsid w:val="006C00AE"/>
    <w:rsid w:val="007016B5"/>
    <w:rsid w:val="0070713E"/>
    <w:rsid w:val="007176A4"/>
    <w:rsid w:val="007267F4"/>
    <w:rsid w:val="007310AE"/>
    <w:rsid w:val="00746EAF"/>
    <w:rsid w:val="00761F81"/>
    <w:rsid w:val="00776D14"/>
    <w:rsid w:val="00787E46"/>
    <w:rsid w:val="00793CDD"/>
    <w:rsid w:val="007975C8"/>
    <w:rsid w:val="00797E71"/>
    <w:rsid w:val="007A2D3C"/>
    <w:rsid w:val="007A3C53"/>
    <w:rsid w:val="007B27AA"/>
    <w:rsid w:val="007B61F2"/>
    <w:rsid w:val="007C2C8D"/>
    <w:rsid w:val="007C3DC9"/>
    <w:rsid w:val="007D3BDE"/>
    <w:rsid w:val="007D478B"/>
    <w:rsid w:val="007D62C5"/>
    <w:rsid w:val="007F3617"/>
    <w:rsid w:val="00803510"/>
    <w:rsid w:val="008110FC"/>
    <w:rsid w:val="00812E63"/>
    <w:rsid w:val="00844DC2"/>
    <w:rsid w:val="00851C57"/>
    <w:rsid w:val="008532CE"/>
    <w:rsid w:val="0085443B"/>
    <w:rsid w:val="00893DF6"/>
    <w:rsid w:val="008972ED"/>
    <w:rsid w:val="008A44FC"/>
    <w:rsid w:val="008A5704"/>
    <w:rsid w:val="008A69E1"/>
    <w:rsid w:val="008A79AC"/>
    <w:rsid w:val="008C6620"/>
    <w:rsid w:val="008F6C55"/>
    <w:rsid w:val="0091643B"/>
    <w:rsid w:val="00926056"/>
    <w:rsid w:val="00926736"/>
    <w:rsid w:val="009417DC"/>
    <w:rsid w:val="00941FB2"/>
    <w:rsid w:val="00945657"/>
    <w:rsid w:val="009610B7"/>
    <w:rsid w:val="009657B4"/>
    <w:rsid w:val="00986237"/>
    <w:rsid w:val="00995127"/>
    <w:rsid w:val="0099757D"/>
    <w:rsid w:val="009B0682"/>
    <w:rsid w:val="009B33FE"/>
    <w:rsid w:val="009B3976"/>
    <w:rsid w:val="009C16F3"/>
    <w:rsid w:val="009C326F"/>
    <w:rsid w:val="009E5223"/>
    <w:rsid w:val="00A05753"/>
    <w:rsid w:val="00A23CC1"/>
    <w:rsid w:val="00A6388A"/>
    <w:rsid w:val="00A918B1"/>
    <w:rsid w:val="00A91CB4"/>
    <w:rsid w:val="00A947C4"/>
    <w:rsid w:val="00AC56B9"/>
    <w:rsid w:val="00AE6B02"/>
    <w:rsid w:val="00B1251B"/>
    <w:rsid w:val="00B250C3"/>
    <w:rsid w:val="00B278F0"/>
    <w:rsid w:val="00B4149A"/>
    <w:rsid w:val="00B42660"/>
    <w:rsid w:val="00B5110D"/>
    <w:rsid w:val="00B718D1"/>
    <w:rsid w:val="00B726B0"/>
    <w:rsid w:val="00B8027F"/>
    <w:rsid w:val="00BA0A5C"/>
    <w:rsid w:val="00BC0ACD"/>
    <w:rsid w:val="00BC6F79"/>
    <w:rsid w:val="00BD6A4E"/>
    <w:rsid w:val="00BE3221"/>
    <w:rsid w:val="00C04705"/>
    <w:rsid w:val="00C10C23"/>
    <w:rsid w:val="00C15776"/>
    <w:rsid w:val="00C175C1"/>
    <w:rsid w:val="00C17C30"/>
    <w:rsid w:val="00C467CD"/>
    <w:rsid w:val="00C46A10"/>
    <w:rsid w:val="00C60357"/>
    <w:rsid w:val="00C6091C"/>
    <w:rsid w:val="00C67FEB"/>
    <w:rsid w:val="00C86503"/>
    <w:rsid w:val="00C91AAC"/>
    <w:rsid w:val="00CB659C"/>
    <w:rsid w:val="00CD1E52"/>
    <w:rsid w:val="00CD2A55"/>
    <w:rsid w:val="00CF0DE3"/>
    <w:rsid w:val="00CF2386"/>
    <w:rsid w:val="00CF3403"/>
    <w:rsid w:val="00CF5C21"/>
    <w:rsid w:val="00D006AD"/>
    <w:rsid w:val="00D0402C"/>
    <w:rsid w:val="00D06892"/>
    <w:rsid w:val="00D17213"/>
    <w:rsid w:val="00D17EF4"/>
    <w:rsid w:val="00D208F2"/>
    <w:rsid w:val="00D22BAC"/>
    <w:rsid w:val="00D240B3"/>
    <w:rsid w:val="00D32773"/>
    <w:rsid w:val="00D339E9"/>
    <w:rsid w:val="00D33CDE"/>
    <w:rsid w:val="00D35047"/>
    <w:rsid w:val="00D368FE"/>
    <w:rsid w:val="00D374EC"/>
    <w:rsid w:val="00D42407"/>
    <w:rsid w:val="00D43F9D"/>
    <w:rsid w:val="00D61E50"/>
    <w:rsid w:val="00D6368E"/>
    <w:rsid w:val="00D8156F"/>
    <w:rsid w:val="00D82650"/>
    <w:rsid w:val="00D873AE"/>
    <w:rsid w:val="00D91E9A"/>
    <w:rsid w:val="00D92544"/>
    <w:rsid w:val="00DB1697"/>
    <w:rsid w:val="00DD5624"/>
    <w:rsid w:val="00DF3A2F"/>
    <w:rsid w:val="00E00544"/>
    <w:rsid w:val="00E017C1"/>
    <w:rsid w:val="00E04ECF"/>
    <w:rsid w:val="00E0504B"/>
    <w:rsid w:val="00E360A9"/>
    <w:rsid w:val="00E531A4"/>
    <w:rsid w:val="00E6328F"/>
    <w:rsid w:val="00E65311"/>
    <w:rsid w:val="00E65C16"/>
    <w:rsid w:val="00E66D52"/>
    <w:rsid w:val="00E7000B"/>
    <w:rsid w:val="00E73F0E"/>
    <w:rsid w:val="00E948FF"/>
    <w:rsid w:val="00EA7A71"/>
    <w:rsid w:val="00EE599B"/>
    <w:rsid w:val="00EF25C1"/>
    <w:rsid w:val="00EF3814"/>
    <w:rsid w:val="00F014EE"/>
    <w:rsid w:val="00F066FE"/>
    <w:rsid w:val="00F24B74"/>
    <w:rsid w:val="00F307CB"/>
    <w:rsid w:val="00F360F8"/>
    <w:rsid w:val="00F456FB"/>
    <w:rsid w:val="00F47C74"/>
    <w:rsid w:val="00F547E4"/>
    <w:rsid w:val="00F7370D"/>
    <w:rsid w:val="00F9281D"/>
    <w:rsid w:val="00FA1691"/>
    <w:rsid w:val="00FB72C4"/>
    <w:rsid w:val="00FC7134"/>
    <w:rsid w:val="00FD39F5"/>
    <w:rsid w:val="00FD6F8C"/>
    <w:rsid w:val="00FE421E"/>
    <w:rsid w:val="00FE57CD"/>
    <w:rsid w:val="00FF050A"/>
    <w:rsid w:val="00FF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D57A3"/>
  <w15:chartTrackingRefBased/>
  <w15:docId w15:val="{0A25D55F-5E1F-4D2A-84FE-0197B72E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40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040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0409C"/>
  </w:style>
  <w:style w:type="paragraph" w:styleId="a5">
    <w:name w:val="Body Text"/>
    <w:basedOn w:val="a"/>
    <w:semiHidden/>
    <w:rsid w:val="0010409C"/>
    <w:pPr>
      <w:jc w:val="both"/>
    </w:pPr>
    <w:rPr>
      <w:sz w:val="28"/>
    </w:rPr>
  </w:style>
  <w:style w:type="character" w:styleId="a6">
    <w:name w:val="annotation reference"/>
    <w:rsid w:val="007D3BDE"/>
    <w:rPr>
      <w:sz w:val="16"/>
      <w:szCs w:val="16"/>
    </w:rPr>
  </w:style>
  <w:style w:type="paragraph" w:styleId="a7">
    <w:name w:val="annotation text"/>
    <w:basedOn w:val="a"/>
    <w:link w:val="a8"/>
    <w:rsid w:val="007D3BDE"/>
    <w:rPr>
      <w:rFonts w:eastAsia="Calibri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7D3BDE"/>
    <w:rPr>
      <w:rFonts w:eastAsia="Calibri"/>
    </w:rPr>
  </w:style>
  <w:style w:type="paragraph" w:styleId="a9">
    <w:name w:val="List Paragraph"/>
    <w:basedOn w:val="a"/>
    <w:uiPriority w:val="34"/>
    <w:qFormat/>
    <w:rsid w:val="005E0BB5"/>
    <w:pPr>
      <w:ind w:left="720"/>
      <w:contextualSpacing/>
    </w:pPr>
  </w:style>
  <w:style w:type="paragraph" w:styleId="aa">
    <w:name w:val="footer"/>
    <w:basedOn w:val="a"/>
    <w:link w:val="ab"/>
    <w:rsid w:val="00812E63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rsid w:val="00812E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1053;&#1072;&#1089;&#1090;&#1088;&#1072;&#1080;&#1074;&#1072;&#1077;&#1084;&#1099;&#1077;%20&#1096;&#1072;&#1073;&#1083;&#1086;&#1085;&#1099;%20Office\&#1043;&#1077;&#1085;&#1077;&#1088;&#1072;&#1083;&#1100;&#1085;&#1099;&#1081;%20&#1076;&#1080;&#1088;&#1077;&#1082;&#1090;&#1086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Генеральный директор</Template>
  <TotalTime>8</TotalTime>
  <Pages>2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Генеральный директор</vt:lpstr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Генеральный директор</dc:title>
  <dc:subject/>
  <dc:creator>Раиса Л. Александрович</dc:creator>
  <cp:keywords/>
  <dc:description/>
  <cp:lastModifiedBy>Полюшкевич Вероника Владимировна</cp:lastModifiedBy>
  <cp:revision>3</cp:revision>
  <cp:lastPrinted>2025-04-23T06:16:00Z</cp:lastPrinted>
  <dcterms:created xsi:type="dcterms:W3CDTF">2025-04-26T12:56:00Z</dcterms:created>
  <dcterms:modified xsi:type="dcterms:W3CDTF">2025-04-26T12:58:00Z</dcterms:modified>
</cp:coreProperties>
</file>